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B6D94" w14:textId="5A53D250" w:rsidR="00646A53" w:rsidRDefault="00646A53" w:rsidP="00646A53">
      <w:pPr>
        <w:rPr>
          <w:szCs w:val="26"/>
        </w:rPr>
      </w:pPr>
      <w:r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4C542D0" wp14:editId="7C71D789">
                <wp:simplePos x="0" y="0"/>
                <wp:positionH relativeFrom="column">
                  <wp:posOffset>199270</wp:posOffset>
                </wp:positionH>
                <wp:positionV relativeFrom="paragraph">
                  <wp:posOffset>336430</wp:posOffset>
                </wp:positionV>
                <wp:extent cx="3130905" cy="5934974"/>
                <wp:effectExtent l="0" t="0" r="0" b="8890"/>
                <wp:wrapNone/>
                <wp:docPr id="41402067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905" cy="59349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838DD" w14:textId="77777777" w:rsidR="00423367" w:rsidRDefault="00423367" w:rsidP="00646A53">
                            <w:pPr>
                              <w:pStyle w:val="Titre"/>
                              <w:rPr>
                                <w:lang w:bidi="fr-FR"/>
                              </w:rPr>
                            </w:pPr>
                          </w:p>
                          <w:p w14:paraId="2A0C9A82" w14:textId="77777777" w:rsidR="00423367" w:rsidRDefault="00423367" w:rsidP="00646A53">
                            <w:pPr>
                              <w:pStyle w:val="Titre"/>
                              <w:rPr>
                                <w:lang w:bidi="fr-FR"/>
                              </w:rPr>
                            </w:pPr>
                          </w:p>
                          <w:p w14:paraId="74F5A30B" w14:textId="77777777" w:rsidR="00423367" w:rsidRDefault="00423367" w:rsidP="00646A53">
                            <w:pPr>
                              <w:pStyle w:val="Titre"/>
                              <w:rPr>
                                <w:lang w:bidi="fr-FR"/>
                              </w:rPr>
                            </w:pPr>
                          </w:p>
                          <w:p w14:paraId="3D938BF5" w14:textId="40902559" w:rsidR="00646A53" w:rsidRDefault="00646A53" w:rsidP="00646A53">
                            <w:pPr>
                              <w:pStyle w:val="Titre"/>
                              <w:rPr>
                                <w:lang w:bidi="fr-FR"/>
                              </w:rPr>
                            </w:pPr>
                            <w:r>
                              <w:rPr>
                                <w:lang w:bidi="fr-FR"/>
                              </w:rPr>
                              <w:t>Audit du système d’information</w:t>
                            </w:r>
                          </w:p>
                          <w:p w14:paraId="4C711D38" w14:textId="77777777" w:rsidR="00646A53" w:rsidRDefault="00646A53" w:rsidP="00646A53">
                            <w:pPr>
                              <w:pStyle w:val="Titre"/>
                              <w:rPr>
                                <w:lang w:bidi="fr-FR"/>
                              </w:rPr>
                            </w:pPr>
                          </w:p>
                          <w:p w14:paraId="039DA0C1" w14:textId="4739FA44" w:rsidR="00646A53" w:rsidRDefault="00646A53" w:rsidP="00646A53">
                            <w:pPr>
                              <w:jc w:val="center"/>
                            </w:pPr>
                          </w:p>
                          <w:p w14:paraId="42C6098A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487E0A49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69915167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439A0252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7188560F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24BC2DA5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63146C68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1FEE61FB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62C6C18E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560F926D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495C07DC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09DD068D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63A78A44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4380A122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311E33F0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23975CF1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12E5E0F0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6306AC41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52CE730C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5677A14E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6C6C5935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104FEA65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7D7FB83E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5CA7F363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1FD17C76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221A3C19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4A8ADE82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71D0678B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0B314366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422E6AB0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1CC44542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483D93FB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545CA451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289A9795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570AE2BD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14B78607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36D758E0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1102B09D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0072E3F0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3B856355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506A55F5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687889DE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13C2E309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4767CAE7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6FB721DE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604030B4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28251B10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40F2DBA9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524CB7FA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3F253E3F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17245707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65325F40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4EDD6ECF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75660F96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70D1C933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6F80D83A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7B876F47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3F221385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3B9B75E2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47532C44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1ACB6867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702976C4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7621E052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1722FEAC" w14:textId="77777777" w:rsidR="00FD1D31" w:rsidRDefault="00FD1D31" w:rsidP="00646A53">
                            <w:pPr>
                              <w:jc w:val="center"/>
                            </w:pPr>
                          </w:p>
                          <w:p w14:paraId="32D5D2DF" w14:textId="77777777" w:rsidR="00FD1D31" w:rsidRDefault="00FD1D31" w:rsidP="00646A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5200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542D0" id="Rectangle 7" o:spid="_x0000_s1026" style="position:absolute;margin-left:15.7pt;margin-top:26.5pt;width:246.55pt;height:467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" fillcolor="white [3212]" stroked="f" strokeweight="2pt">
                <v:textbox inset="7mm,0">
                  <w:txbxContent>
                    <w:p w14:paraId="186838DD" w14:textId="77777777" w:rsidR="00423367" w:rsidRDefault="00423367" w:rsidP="00646A53">
                      <w:pPr>
                        <w:pStyle w:val="Titre"/>
                        <w:rPr>
                          <w:lang w:bidi="fr-FR"/>
                        </w:rPr>
                      </w:pPr>
                    </w:p>
                    <w:p w14:paraId="2A0C9A82" w14:textId="77777777" w:rsidR="00423367" w:rsidRDefault="00423367" w:rsidP="00646A53">
                      <w:pPr>
                        <w:pStyle w:val="Titre"/>
                        <w:rPr>
                          <w:lang w:bidi="fr-FR"/>
                        </w:rPr>
                      </w:pPr>
                    </w:p>
                    <w:p w14:paraId="74F5A30B" w14:textId="77777777" w:rsidR="00423367" w:rsidRDefault="00423367" w:rsidP="00646A53">
                      <w:pPr>
                        <w:pStyle w:val="Titre"/>
                        <w:rPr>
                          <w:lang w:bidi="fr-FR"/>
                        </w:rPr>
                      </w:pPr>
                    </w:p>
                    <w:p w14:paraId="3D938BF5" w14:textId="40902559" w:rsidR="00646A53" w:rsidRDefault="00646A53" w:rsidP="00646A53">
                      <w:pPr>
                        <w:pStyle w:val="Titre"/>
                        <w:rPr>
                          <w:lang w:bidi="fr-FR"/>
                        </w:rPr>
                      </w:pPr>
                      <w:r>
                        <w:rPr>
                          <w:lang w:bidi="fr-FR"/>
                        </w:rPr>
                        <w:t>Audit du système d’information</w:t>
                      </w:r>
                    </w:p>
                    <w:p w14:paraId="4C711D38" w14:textId="77777777" w:rsidR="00646A53" w:rsidRDefault="00646A53" w:rsidP="00646A53">
                      <w:pPr>
                        <w:pStyle w:val="Titre"/>
                        <w:rPr>
                          <w:lang w:bidi="fr-FR"/>
                        </w:rPr>
                      </w:pPr>
                    </w:p>
                    <w:p w14:paraId="039DA0C1" w14:textId="4739FA44" w:rsidR="00646A53" w:rsidRDefault="00646A53" w:rsidP="00646A53">
                      <w:pPr>
                        <w:jc w:val="center"/>
                      </w:pPr>
                    </w:p>
                    <w:p w14:paraId="42C6098A" w14:textId="77777777" w:rsidR="00FD1D31" w:rsidRDefault="00FD1D31" w:rsidP="00646A53">
                      <w:pPr>
                        <w:jc w:val="center"/>
                      </w:pPr>
                    </w:p>
                    <w:p w14:paraId="487E0A49" w14:textId="77777777" w:rsidR="00FD1D31" w:rsidRDefault="00FD1D31" w:rsidP="00646A53">
                      <w:pPr>
                        <w:jc w:val="center"/>
                      </w:pPr>
                    </w:p>
                    <w:p w14:paraId="69915167" w14:textId="77777777" w:rsidR="00FD1D31" w:rsidRDefault="00FD1D31" w:rsidP="00646A53">
                      <w:pPr>
                        <w:jc w:val="center"/>
                      </w:pPr>
                    </w:p>
                    <w:p w14:paraId="439A0252" w14:textId="77777777" w:rsidR="00FD1D31" w:rsidRDefault="00FD1D31" w:rsidP="00646A53">
                      <w:pPr>
                        <w:jc w:val="center"/>
                      </w:pPr>
                    </w:p>
                    <w:p w14:paraId="7188560F" w14:textId="77777777" w:rsidR="00FD1D31" w:rsidRDefault="00FD1D31" w:rsidP="00646A53">
                      <w:pPr>
                        <w:jc w:val="center"/>
                      </w:pPr>
                    </w:p>
                    <w:p w14:paraId="24BC2DA5" w14:textId="77777777" w:rsidR="00FD1D31" w:rsidRDefault="00FD1D31" w:rsidP="00646A53">
                      <w:pPr>
                        <w:jc w:val="center"/>
                      </w:pPr>
                    </w:p>
                    <w:p w14:paraId="63146C68" w14:textId="77777777" w:rsidR="00FD1D31" w:rsidRDefault="00FD1D31" w:rsidP="00646A53">
                      <w:pPr>
                        <w:jc w:val="center"/>
                      </w:pPr>
                    </w:p>
                    <w:p w14:paraId="1FEE61FB" w14:textId="77777777" w:rsidR="00FD1D31" w:rsidRDefault="00FD1D31" w:rsidP="00646A53">
                      <w:pPr>
                        <w:jc w:val="center"/>
                      </w:pPr>
                    </w:p>
                    <w:p w14:paraId="62C6C18E" w14:textId="77777777" w:rsidR="00FD1D31" w:rsidRDefault="00FD1D31" w:rsidP="00646A53">
                      <w:pPr>
                        <w:jc w:val="center"/>
                      </w:pPr>
                    </w:p>
                    <w:p w14:paraId="560F926D" w14:textId="77777777" w:rsidR="00FD1D31" w:rsidRDefault="00FD1D31" w:rsidP="00646A53">
                      <w:pPr>
                        <w:jc w:val="center"/>
                      </w:pPr>
                    </w:p>
                    <w:p w14:paraId="495C07DC" w14:textId="77777777" w:rsidR="00FD1D31" w:rsidRDefault="00FD1D31" w:rsidP="00646A53">
                      <w:pPr>
                        <w:jc w:val="center"/>
                      </w:pPr>
                    </w:p>
                    <w:p w14:paraId="09DD068D" w14:textId="77777777" w:rsidR="00FD1D31" w:rsidRDefault="00FD1D31" w:rsidP="00646A53">
                      <w:pPr>
                        <w:jc w:val="center"/>
                      </w:pPr>
                    </w:p>
                    <w:p w14:paraId="63A78A44" w14:textId="77777777" w:rsidR="00FD1D31" w:rsidRDefault="00FD1D31" w:rsidP="00646A53">
                      <w:pPr>
                        <w:jc w:val="center"/>
                      </w:pPr>
                    </w:p>
                    <w:p w14:paraId="4380A122" w14:textId="77777777" w:rsidR="00FD1D31" w:rsidRDefault="00FD1D31" w:rsidP="00646A53">
                      <w:pPr>
                        <w:jc w:val="center"/>
                      </w:pPr>
                    </w:p>
                    <w:p w14:paraId="311E33F0" w14:textId="77777777" w:rsidR="00FD1D31" w:rsidRDefault="00FD1D31" w:rsidP="00646A53">
                      <w:pPr>
                        <w:jc w:val="center"/>
                      </w:pPr>
                    </w:p>
                    <w:p w14:paraId="23975CF1" w14:textId="77777777" w:rsidR="00FD1D31" w:rsidRDefault="00FD1D31" w:rsidP="00646A53">
                      <w:pPr>
                        <w:jc w:val="center"/>
                      </w:pPr>
                    </w:p>
                    <w:p w14:paraId="12E5E0F0" w14:textId="77777777" w:rsidR="00FD1D31" w:rsidRDefault="00FD1D31" w:rsidP="00646A53">
                      <w:pPr>
                        <w:jc w:val="center"/>
                      </w:pPr>
                    </w:p>
                    <w:p w14:paraId="6306AC41" w14:textId="77777777" w:rsidR="00FD1D31" w:rsidRDefault="00FD1D31" w:rsidP="00646A53">
                      <w:pPr>
                        <w:jc w:val="center"/>
                      </w:pPr>
                    </w:p>
                    <w:p w14:paraId="52CE730C" w14:textId="77777777" w:rsidR="00FD1D31" w:rsidRDefault="00FD1D31" w:rsidP="00646A53">
                      <w:pPr>
                        <w:jc w:val="center"/>
                      </w:pPr>
                    </w:p>
                    <w:p w14:paraId="5677A14E" w14:textId="77777777" w:rsidR="00FD1D31" w:rsidRDefault="00FD1D31" w:rsidP="00646A53">
                      <w:pPr>
                        <w:jc w:val="center"/>
                      </w:pPr>
                    </w:p>
                    <w:p w14:paraId="6C6C5935" w14:textId="77777777" w:rsidR="00FD1D31" w:rsidRDefault="00FD1D31" w:rsidP="00646A53">
                      <w:pPr>
                        <w:jc w:val="center"/>
                      </w:pPr>
                    </w:p>
                    <w:p w14:paraId="104FEA65" w14:textId="77777777" w:rsidR="00FD1D31" w:rsidRDefault="00FD1D31" w:rsidP="00646A53">
                      <w:pPr>
                        <w:jc w:val="center"/>
                      </w:pPr>
                    </w:p>
                    <w:p w14:paraId="7D7FB83E" w14:textId="77777777" w:rsidR="00FD1D31" w:rsidRDefault="00FD1D31" w:rsidP="00646A53">
                      <w:pPr>
                        <w:jc w:val="center"/>
                      </w:pPr>
                    </w:p>
                    <w:p w14:paraId="5CA7F363" w14:textId="77777777" w:rsidR="00FD1D31" w:rsidRDefault="00FD1D31" w:rsidP="00646A53">
                      <w:pPr>
                        <w:jc w:val="center"/>
                      </w:pPr>
                    </w:p>
                    <w:p w14:paraId="1FD17C76" w14:textId="77777777" w:rsidR="00FD1D31" w:rsidRDefault="00FD1D31" w:rsidP="00646A53">
                      <w:pPr>
                        <w:jc w:val="center"/>
                      </w:pPr>
                    </w:p>
                    <w:p w14:paraId="221A3C19" w14:textId="77777777" w:rsidR="00FD1D31" w:rsidRDefault="00FD1D31" w:rsidP="00646A53">
                      <w:pPr>
                        <w:jc w:val="center"/>
                      </w:pPr>
                    </w:p>
                    <w:p w14:paraId="4A8ADE82" w14:textId="77777777" w:rsidR="00FD1D31" w:rsidRDefault="00FD1D31" w:rsidP="00646A53">
                      <w:pPr>
                        <w:jc w:val="center"/>
                      </w:pPr>
                    </w:p>
                    <w:p w14:paraId="71D0678B" w14:textId="77777777" w:rsidR="00FD1D31" w:rsidRDefault="00FD1D31" w:rsidP="00646A53">
                      <w:pPr>
                        <w:jc w:val="center"/>
                      </w:pPr>
                    </w:p>
                    <w:p w14:paraId="0B314366" w14:textId="77777777" w:rsidR="00FD1D31" w:rsidRDefault="00FD1D31" w:rsidP="00646A53">
                      <w:pPr>
                        <w:jc w:val="center"/>
                      </w:pPr>
                    </w:p>
                    <w:p w14:paraId="422E6AB0" w14:textId="77777777" w:rsidR="00FD1D31" w:rsidRDefault="00FD1D31" w:rsidP="00646A53">
                      <w:pPr>
                        <w:jc w:val="center"/>
                      </w:pPr>
                    </w:p>
                    <w:p w14:paraId="1CC44542" w14:textId="77777777" w:rsidR="00FD1D31" w:rsidRDefault="00FD1D31" w:rsidP="00646A53">
                      <w:pPr>
                        <w:jc w:val="center"/>
                      </w:pPr>
                    </w:p>
                    <w:p w14:paraId="483D93FB" w14:textId="77777777" w:rsidR="00FD1D31" w:rsidRDefault="00FD1D31" w:rsidP="00646A53">
                      <w:pPr>
                        <w:jc w:val="center"/>
                      </w:pPr>
                    </w:p>
                    <w:p w14:paraId="545CA451" w14:textId="77777777" w:rsidR="00FD1D31" w:rsidRDefault="00FD1D31" w:rsidP="00646A53">
                      <w:pPr>
                        <w:jc w:val="center"/>
                      </w:pPr>
                    </w:p>
                    <w:p w14:paraId="289A9795" w14:textId="77777777" w:rsidR="00FD1D31" w:rsidRDefault="00FD1D31" w:rsidP="00646A53">
                      <w:pPr>
                        <w:jc w:val="center"/>
                      </w:pPr>
                    </w:p>
                    <w:p w14:paraId="570AE2BD" w14:textId="77777777" w:rsidR="00FD1D31" w:rsidRDefault="00FD1D31" w:rsidP="00646A53">
                      <w:pPr>
                        <w:jc w:val="center"/>
                      </w:pPr>
                    </w:p>
                    <w:p w14:paraId="14B78607" w14:textId="77777777" w:rsidR="00FD1D31" w:rsidRDefault="00FD1D31" w:rsidP="00646A53">
                      <w:pPr>
                        <w:jc w:val="center"/>
                      </w:pPr>
                    </w:p>
                    <w:p w14:paraId="36D758E0" w14:textId="77777777" w:rsidR="00FD1D31" w:rsidRDefault="00FD1D31" w:rsidP="00646A53">
                      <w:pPr>
                        <w:jc w:val="center"/>
                      </w:pPr>
                    </w:p>
                    <w:p w14:paraId="1102B09D" w14:textId="77777777" w:rsidR="00FD1D31" w:rsidRDefault="00FD1D31" w:rsidP="00646A53">
                      <w:pPr>
                        <w:jc w:val="center"/>
                      </w:pPr>
                    </w:p>
                    <w:p w14:paraId="0072E3F0" w14:textId="77777777" w:rsidR="00FD1D31" w:rsidRDefault="00FD1D31" w:rsidP="00646A53">
                      <w:pPr>
                        <w:jc w:val="center"/>
                      </w:pPr>
                    </w:p>
                    <w:p w14:paraId="3B856355" w14:textId="77777777" w:rsidR="00FD1D31" w:rsidRDefault="00FD1D31" w:rsidP="00646A53">
                      <w:pPr>
                        <w:jc w:val="center"/>
                      </w:pPr>
                    </w:p>
                    <w:p w14:paraId="506A55F5" w14:textId="77777777" w:rsidR="00FD1D31" w:rsidRDefault="00FD1D31" w:rsidP="00646A53">
                      <w:pPr>
                        <w:jc w:val="center"/>
                      </w:pPr>
                    </w:p>
                    <w:p w14:paraId="687889DE" w14:textId="77777777" w:rsidR="00FD1D31" w:rsidRDefault="00FD1D31" w:rsidP="00646A53">
                      <w:pPr>
                        <w:jc w:val="center"/>
                      </w:pPr>
                    </w:p>
                    <w:p w14:paraId="13C2E309" w14:textId="77777777" w:rsidR="00FD1D31" w:rsidRDefault="00FD1D31" w:rsidP="00646A53">
                      <w:pPr>
                        <w:jc w:val="center"/>
                      </w:pPr>
                    </w:p>
                    <w:p w14:paraId="4767CAE7" w14:textId="77777777" w:rsidR="00FD1D31" w:rsidRDefault="00FD1D31" w:rsidP="00646A53">
                      <w:pPr>
                        <w:jc w:val="center"/>
                      </w:pPr>
                    </w:p>
                    <w:p w14:paraId="6FB721DE" w14:textId="77777777" w:rsidR="00FD1D31" w:rsidRDefault="00FD1D31" w:rsidP="00646A53">
                      <w:pPr>
                        <w:jc w:val="center"/>
                      </w:pPr>
                    </w:p>
                    <w:p w14:paraId="604030B4" w14:textId="77777777" w:rsidR="00FD1D31" w:rsidRDefault="00FD1D31" w:rsidP="00646A53">
                      <w:pPr>
                        <w:jc w:val="center"/>
                      </w:pPr>
                    </w:p>
                    <w:p w14:paraId="28251B10" w14:textId="77777777" w:rsidR="00FD1D31" w:rsidRDefault="00FD1D31" w:rsidP="00646A53">
                      <w:pPr>
                        <w:jc w:val="center"/>
                      </w:pPr>
                    </w:p>
                    <w:p w14:paraId="40F2DBA9" w14:textId="77777777" w:rsidR="00FD1D31" w:rsidRDefault="00FD1D31" w:rsidP="00646A53">
                      <w:pPr>
                        <w:jc w:val="center"/>
                      </w:pPr>
                    </w:p>
                    <w:p w14:paraId="524CB7FA" w14:textId="77777777" w:rsidR="00FD1D31" w:rsidRDefault="00FD1D31" w:rsidP="00646A53">
                      <w:pPr>
                        <w:jc w:val="center"/>
                      </w:pPr>
                    </w:p>
                    <w:p w14:paraId="3F253E3F" w14:textId="77777777" w:rsidR="00FD1D31" w:rsidRDefault="00FD1D31" w:rsidP="00646A53">
                      <w:pPr>
                        <w:jc w:val="center"/>
                      </w:pPr>
                    </w:p>
                    <w:p w14:paraId="17245707" w14:textId="77777777" w:rsidR="00FD1D31" w:rsidRDefault="00FD1D31" w:rsidP="00646A53">
                      <w:pPr>
                        <w:jc w:val="center"/>
                      </w:pPr>
                    </w:p>
                    <w:p w14:paraId="65325F40" w14:textId="77777777" w:rsidR="00FD1D31" w:rsidRDefault="00FD1D31" w:rsidP="00646A53">
                      <w:pPr>
                        <w:jc w:val="center"/>
                      </w:pPr>
                    </w:p>
                    <w:p w14:paraId="4EDD6ECF" w14:textId="77777777" w:rsidR="00FD1D31" w:rsidRDefault="00FD1D31" w:rsidP="00646A53">
                      <w:pPr>
                        <w:jc w:val="center"/>
                      </w:pPr>
                    </w:p>
                    <w:p w14:paraId="75660F96" w14:textId="77777777" w:rsidR="00FD1D31" w:rsidRDefault="00FD1D31" w:rsidP="00646A53">
                      <w:pPr>
                        <w:jc w:val="center"/>
                      </w:pPr>
                    </w:p>
                    <w:p w14:paraId="70D1C933" w14:textId="77777777" w:rsidR="00FD1D31" w:rsidRDefault="00FD1D31" w:rsidP="00646A53">
                      <w:pPr>
                        <w:jc w:val="center"/>
                      </w:pPr>
                    </w:p>
                    <w:p w14:paraId="6F80D83A" w14:textId="77777777" w:rsidR="00FD1D31" w:rsidRDefault="00FD1D31" w:rsidP="00646A53">
                      <w:pPr>
                        <w:jc w:val="center"/>
                      </w:pPr>
                    </w:p>
                    <w:p w14:paraId="7B876F47" w14:textId="77777777" w:rsidR="00FD1D31" w:rsidRDefault="00FD1D31" w:rsidP="00646A53">
                      <w:pPr>
                        <w:jc w:val="center"/>
                      </w:pPr>
                    </w:p>
                    <w:p w14:paraId="3F221385" w14:textId="77777777" w:rsidR="00FD1D31" w:rsidRDefault="00FD1D31" w:rsidP="00646A53">
                      <w:pPr>
                        <w:jc w:val="center"/>
                      </w:pPr>
                    </w:p>
                    <w:p w14:paraId="3B9B75E2" w14:textId="77777777" w:rsidR="00FD1D31" w:rsidRDefault="00FD1D31" w:rsidP="00646A53">
                      <w:pPr>
                        <w:jc w:val="center"/>
                      </w:pPr>
                    </w:p>
                    <w:p w14:paraId="47532C44" w14:textId="77777777" w:rsidR="00FD1D31" w:rsidRDefault="00FD1D31" w:rsidP="00646A53">
                      <w:pPr>
                        <w:jc w:val="center"/>
                      </w:pPr>
                    </w:p>
                    <w:p w14:paraId="1ACB6867" w14:textId="77777777" w:rsidR="00FD1D31" w:rsidRDefault="00FD1D31" w:rsidP="00646A53">
                      <w:pPr>
                        <w:jc w:val="center"/>
                      </w:pPr>
                    </w:p>
                    <w:p w14:paraId="702976C4" w14:textId="77777777" w:rsidR="00FD1D31" w:rsidRDefault="00FD1D31" w:rsidP="00646A53">
                      <w:pPr>
                        <w:jc w:val="center"/>
                      </w:pPr>
                    </w:p>
                    <w:p w14:paraId="7621E052" w14:textId="77777777" w:rsidR="00FD1D31" w:rsidRDefault="00FD1D31" w:rsidP="00646A53">
                      <w:pPr>
                        <w:jc w:val="center"/>
                      </w:pPr>
                    </w:p>
                    <w:p w14:paraId="1722FEAC" w14:textId="77777777" w:rsidR="00FD1D31" w:rsidRDefault="00FD1D31" w:rsidP="00646A53">
                      <w:pPr>
                        <w:jc w:val="center"/>
                      </w:pPr>
                    </w:p>
                    <w:p w14:paraId="32D5D2DF" w14:textId="77777777" w:rsidR="00FD1D31" w:rsidRDefault="00FD1D31" w:rsidP="00646A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A677687" w14:textId="77777777" w:rsidR="00646A53" w:rsidRDefault="00646A53" w:rsidP="00646A53">
      <w:pPr>
        <w:rPr>
          <w:szCs w:val="26"/>
        </w:rPr>
      </w:pPr>
    </w:p>
    <w:p w14:paraId="686D43DC" w14:textId="77777777" w:rsidR="00646A53" w:rsidRDefault="00646A53" w:rsidP="00646A53">
      <w:pPr>
        <w:rPr>
          <w:szCs w:val="26"/>
        </w:rPr>
      </w:pPr>
    </w:p>
    <w:p w14:paraId="7251163E" w14:textId="77777777" w:rsidR="00646A53" w:rsidRDefault="00646A53" w:rsidP="00646A53">
      <w:pPr>
        <w:rPr>
          <w:szCs w:val="26"/>
        </w:rPr>
      </w:pPr>
    </w:p>
    <w:p w14:paraId="49BE5DF9" w14:textId="63A2663C" w:rsidR="00646A53" w:rsidRDefault="00646A53" w:rsidP="00646A53">
      <w:pPr>
        <w:rPr>
          <w:szCs w:val="26"/>
        </w:rPr>
      </w:pPr>
    </w:p>
    <w:p w14:paraId="42E419D3" w14:textId="77777777" w:rsidR="00646A53" w:rsidRDefault="00646A53" w:rsidP="00646A53">
      <w:pPr>
        <w:rPr>
          <w:szCs w:val="26"/>
        </w:rPr>
      </w:pPr>
    </w:p>
    <w:p w14:paraId="26564FF0" w14:textId="4C7ACFFD" w:rsidR="00646A53" w:rsidRDefault="00646A53" w:rsidP="00646A53">
      <w:pPr>
        <w:rPr>
          <w:szCs w:val="26"/>
        </w:rPr>
      </w:pPr>
    </w:p>
    <w:p w14:paraId="7D42F995" w14:textId="4C06FE66" w:rsidR="00646A53" w:rsidRDefault="00646A53" w:rsidP="00646A53">
      <w:pPr>
        <w:rPr>
          <w:szCs w:val="26"/>
        </w:rPr>
      </w:pPr>
    </w:p>
    <w:p w14:paraId="48756C2E" w14:textId="714737FF" w:rsidR="00646A53" w:rsidRDefault="00646A53" w:rsidP="00646A53">
      <w:pPr>
        <w:rPr>
          <w:szCs w:val="26"/>
        </w:rPr>
      </w:pPr>
    </w:p>
    <w:p w14:paraId="07A96DD2" w14:textId="0A56D909" w:rsidR="00646A53" w:rsidRDefault="00646A53" w:rsidP="00646A53">
      <w:pPr>
        <w:rPr>
          <w:szCs w:val="26"/>
        </w:rPr>
      </w:pPr>
    </w:p>
    <w:p w14:paraId="1BEB92CC" w14:textId="21294871" w:rsidR="00646A53" w:rsidRDefault="00646A53" w:rsidP="00646A53">
      <w:pPr>
        <w:rPr>
          <w:szCs w:val="26"/>
        </w:rPr>
      </w:pPr>
    </w:p>
    <w:p w14:paraId="57B3738F" w14:textId="69904CE0" w:rsidR="00646A53" w:rsidRDefault="00646A53" w:rsidP="00646A53">
      <w:pPr>
        <w:rPr>
          <w:szCs w:val="26"/>
        </w:rPr>
      </w:pPr>
    </w:p>
    <w:p w14:paraId="7D6DABF6" w14:textId="0639FB01" w:rsidR="00646A53" w:rsidRDefault="00646A53" w:rsidP="00646A53">
      <w:pPr>
        <w:rPr>
          <w:szCs w:val="26"/>
        </w:rPr>
      </w:pPr>
    </w:p>
    <w:p w14:paraId="6B1A76C4" w14:textId="3DE9253C" w:rsidR="00646A53" w:rsidRDefault="00646A53" w:rsidP="00646A53">
      <w:pPr>
        <w:rPr>
          <w:szCs w:val="26"/>
        </w:rPr>
      </w:pPr>
    </w:p>
    <w:p w14:paraId="6BB0F0DB" w14:textId="19D2E3B0" w:rsidR="00646A53" w:rsidRDefault="00646A53" w:rsidP="00646A53">
      <w:pPr>
        <w:rPr>
          <w:szCs w:val="26"/>
        </w:rPr>
      </w:pPr>
    </w:p>
    <w:p w14:paraId="0719A5C8" w14:textId="77777777" w:rsidR="00646A53" w:rsidRDefault="00646A53" w:rsidP="00646A53">
      <w:pPr>
        <w:rPr>
          <w:szCs w:val="26"/>
        </w:rPr>
      </w:pPr>
    </w:p>
    <w:p w14:paraId="6A254902" w14:textId="4AD4F87F" w:rsidR="00646A53" w:rsidRDefault="00646A53" w:rsidP="00646A53">
      <w:pPr>
        <w:rPr>
          <w:szCs w:val="26"/>
        </w:rPr>
      </w:pPr>
    </w:p>
    <w:p w14:paraId="39289ACB" w14:textId="77777777" w:rsidR="00646A53" w:rsidRDefault="00646A53" w:rsidP="00646A53">
      <w:pPr>
        <w:rPr>
          <w:szCs w:val="26"/>
        </w:rPr>
      </w:pPr>
    </w:p>
    <w:p w14:paraId="280AF763" w14:textId="77777777" w:rsidR="00646A53" w:rsidRDefault="00646A53" w:rsidP="00646A53">
      <w:pPr>
        <w:rPr>
          <w:szCs w:val="26"/>
        </w:rPr>
      </w:pPr>
    </w:p>
    <w:p w14:paraId="617EBA44" w14:textId="1904BED5" w:rsidR="00646A53" w:rsidRDefault="00646A53" w:rsidP="00646A53">
      <w:pPr>
        <w:rPr>
          <w:szCs w:val="26"/>
        </w:rPr>
      </w:pPr>
    </w:p>
    <w:p w14:paraId="424C7575" w14:textId="77777777" w:rsidR="00646A53" w:rsidRDefault="00646A53" w:rsidP="00646A53">
      <w:pPr>
        <w:rPr>
          <w:szCs w:val="26"/>
        </w:rPr>
      </w:pPr>
    </w:p>
    <w:p w14:paraId="43E76F54" w14:textId="60CB6AC8" w:rsidR="00646A53" w:rsidRDefault="00646A53" w:rsidP="00646A53">
      <w:pPr>
        <w:rPr>
          <w:szCs w:val="26"/>
        </w:rPr>
      </w:pPr>
    </w:p>
    <w:p w14:paraId="3A16FAEB" w14:textId="597D274A" w:rsidR="00646A53" w:rsidRDefault="00646A53" w:rsidP="00646A53">
      <w:pPr>
        <w:rPr>
          <w:szCs w:val="26"/>
        </w:rPr>
      </w:pPr>
    </w:p>
    <w:p w14:paraId="36CFDEBD" w14:textId="07024FAF" w:rsidR="00646A53" w:rsidRDefault="00646A53" w:rsidP="00646A53">
      <w:pPr>
        <w:rPr>
          <w:szCs w:val="26"/>
        </w:rPr>
      </w:pPr>
    </w:p>
    <w:p w14:paraId="35FD9E17" w14:textId="45A027B2" w:rsidR="00646A53" w:rsidRDefault="00646A53" w:rsidP="00646A53">
      <w:pPr>
        <w:rPr>
          <w:szCs w:val="26"/>
        </w:rPr>
      </w:pPr>
    </w:p>
    <w:p w14:paraId="5C5D18DF" w14:textId="48819B94" w:rsidR="00646A53" w:rsidRDefault="00646A53" w:rsidP="00646A53">
      <w:pPr>
        <w:rPr>
          <w:szCs w:val="26"/>
        </w:rPr>
      </w:pPr>
    </w:p>
    <w:p w14:paraId="055095EB" w14:textId="2CBBD02B" w:rsidR="00646A53" w:rsidRDefault="00646A53" w:rsidP="00646A53">
      <w:pPr>
        <w:rPr>
          <w:szCs w:val="26"/>
        </w:rPr>
      </w:pPr>
    </w:p>
    <w:p w14:paraId="6BA8EBBF" w14:textId="6F8707D4" w:rsidR="00646A53" w:rsidRDefault="00646A53" w:rsidP="00646A53">
      <w:pPr>
        <w:rPr>
          <w:szCs w:val="26"/>
        </w:rPr>
      </w:pPr>
    </w:p>
    <w:p w14:paraId="35EDDBC8" w14:textId="2A56F595" w:rsidR="00646A53" w:rsidRDefault="00646A53" w:rsidP="00646A53">
      <w:pPr>
        <w:rPr>
          <w:szCs w:val="26"/>
        </w:rPr>
      </w:pPr>
    </w:p>
    <w:p w14:paraId="28C65F4A" w14:textId="3E071A6D" w:rsidR="00646A53" w:rsidRDefault="00646A53" w:rsidP="00646A53">
      <w:pPr>
        <w:rPr>
          <w:szCs w:val="26"/>
        </w:rPr>
      </w:pPr>
    </w:p>
    <w:p w14:paraId="5722571D" w14:textId="76CC6B1F" w:rsidR="00646A53" w:rsidRDefault="00FD1D31" w:rsidP="00646A53">
      <w:pPr>
        <w:rPr>
          <w:szCs w:val="26"/>
        </w:rPr>
      </w:pPr>
      <w:r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FFC6203" wp14:editId="1B3676C1">
                <wp:simplePos x="0" y="0"/>
                <wp:positionH relativeFrom="page">
                  <wp:align>right</wp:align>
                </wp:positionH>
                <wp:positionV relativeFrom="paragraph">
                  <wp:posOffset>264795</wp:posOffset>
                </wp:positionV>
                <wp:extent cx="7559040" cy="4019550"/>
                <wp:effectExtent l="0" t="0" r="3810" b="0"/>
                <wp:wrapNone/>
                <wp:docPr id="1186730222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4019550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97296D" id="Rectangle 9" o:spid="_x0000_s1026" style="position:absolute;margin-left:544pt;margin-top:20.85pt;width:595.2pt;height:316.5pt;z-index:25167001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" fillcolor="#92d050" stroked="f" strokeweight="2pt">
                <v:fill opacity="26214f"/>
                <w10:wrap anchorx="page"/>
              </v:rect>
            </w:pict>
          </mc:Fallback>
        </mc:AlternateContent>
      </w:r>
    </w:p>
    <w:p w14:paraId="2F449C04" w14:textId="2D3D8976" w:rsidR="00646A53" w:rsidRDefault="00646A53" w:rsidP="00646A53">
      <w:pPr>
        <w:rPr>
          <w:szCs w:val="26"/>
        </w:rPr>
      </w:pPr>
    </w:p>
    <w:p w14:paraId="15343C23" w14:textId="5186BA61" w:rsidR="00646A53" w:rsidRDefault="00646A53" w:rsidP="00646A53">
      <w:pPr>
        <w:rPr>
          <w:szCs w:val="26"/>
        </w:rPr>
      </w:pPr>
    </w:p>
    <w:p w14:paraId="638FD042" w14:textId="16468805" w:rsidR="006D4079" w:rsidRPr="00D13720" w:rsidRDefault="006D4079" w:rsidP="00D13720">
      <w:r w:rsidRPr="00D13720">
        <w:rPr>
          <w:szCs w:val="26"/>
        </w:rPr>
        <w:tab/>
      </w:r>
      <w:sdt>
        <w:sdtPr>
          <w:id w:val="1080870105"/>
          <w:placeholder>
            <w:docPart w:val="E941DDF8E9A04EC28B8B149167C9910A"/>
          </w:placeholder>
          <w15:appearance w15:val="hidden"/>
        </w:sdtPr>
        <w:sdtEndPr/>
        <w:sdtContent>
          <w:r w:rsidRPr="00D13720">
            <w:rPr>
              <w:rStyle w:val="Sous-titreCar"/>
              <w:b/>
              <w:lang w:bidi="fr-FR"/>
            </w:rPr>
            <w:fldChar w:fldCharType="begin"/>
          </w:r>
          <w:r w:rsidRPr="00D13720">
            <w:rPr>
              <w:rStyle w:val="Sous-titreCar"/>
              <w:lang w:bidi="fr-FR"/>
            </w:rPr>
            <w:instrText xml:space="preserve"> DATE  \@ "d MMMM"  \* MERGEFORMAT </w:instrText>
          </w:r>
          <w:r w:rsidRPr="00D13720">
            <w:rPr>
              <w:rStyle w:val="Sous-titreCar"/>
              <w:b/>
              <w:lang w:bidi="fr-FR"/>
            </w:rPr>
            <w:fldChar w:fldCharType="separate"/>
          </w:r>
          <w:r w:rsidR="00FD1D31" w:rsidRPr="00FD1D31">
            <w:rPr>
              <w:rStyle w:val="Sous-titreCar"/>
              <w:b/>
              <w:noProof/>
              <w:lang w:bidi="fr-FR"/>
            </w:rPr>
            <w:t>3 juillet</w:t>
          </w:r>
          <w:r w:rsidRPr="00D13720">
            <w:rPr>
              <w:rStyle w:val="Sous-titreCar"/>
              <w:b/>
              <w:lang w:bidi="fr-FR"/>
            </w:rPr>
            <w:fldChar w:fldCharType="end"/>
          </w:r>
        </w:sdtContent>
      </w:sdt>
    </w:p>
    <w:p w14:paraId="7BB94FF7" w14:textId="035CC8BA" w:rsidR="006D4079" w:rsidRPr="00AE712E" w:rsidRDefault="006D4079" w:rsidP="00646A53">
      <w:pPr>
        <w:rPr>
          <w:color w:val="auto"/>
          <w:szCs w:val="26"/>
        </w:rPr>
      </w:pPr>
      <w:r w:rsidRPr="00D86945">
        <w:rPr>
          <w:noProof/>
          <w:sz w:val="10"/>
          <w:szCs w:val="10"/>
          <w:lang w:val="en-US" w:eastAsia="zh-CN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767F10" wp14:editId="65CC4174">
                <wp:simplePos x="0" y="0"/>
                <wp:positionH relativeFrom="column">
                  <wp:posOffset>441643</wp:posOffset>
                </wp:positionH>
                <wp:positionV relativeFrom="paragraph">
                  <wp:posOffset>60325</wp:posOffset>
                </wp:positionV>
                <wp:extent cx="1493949" cy="0"/>
                <wp:effectExtent l="0" t="19050" r="30480" b="19050"/>
                <wp:wrapNone/>
                <wp:docPr id="6" name="Connecteur droit 6" descr="séparateur de tex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3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8C63FE" id="Connecteur droit 6" o:spid="_x0000_s1026" alt="séparateur de texte" style="position:absolute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8pt,4.75pt" to="152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" strokecolor="#082a75 [3215]" strokeweight="3pt"/>
            </w:pict>
          </mc:Fallback>
        </mc:AlternateContent>
      </w:r>
    </w:p>
    <w:p w14:paraId="45A5AC08" w14:textId="0F91CDB8" w:rsidR="00646A53" w:rsidRPr="00AE712E" w:rsidRDefault="006D4079" w:rsidP="00D13720">
      <w:pPr>
        <w:ind w:left="720"/>
      </w:pPr>
      <w:r w:rsidRPr="00AE712E">
        <w:t>{{CLIENT_NAME}}</w:t>
      </w:r>
    </w:p>
    <w:p w14:paraId="5974C98A" w14:textId="28540B87" w:rsidR="00646A53" w:rsidRPr="00AE712E" w:rsidRDefault="006D4079" w:rsidP="00D13720">
      <w:pPr>
        <w:ind w:left="720"/>
      </w:pPr>
      <w:r w:rsidRPr="00AE712E">
        <w:t>Créé par : {{AUTEUR}}</w:t>
      </w:r>
    </w:p>
    <w:p w14:paraId="5D167767" w14:textId="7A0F2980" w:rsidR="00646A53" w:rsidRDefault="00646A53" w:rsidP="00646A53">
      <w:pPr>
        <w:rPr>
          <w:szCs w:val="26"/>
        </w:rPr>
      </w:pPr>
    </w:p>
    <w:p w14:paraId="1F078EC0" w14:textId="083AFE40" w:rsidR="00646A53" w:rsidRDefault="00646A53" w:rsidP="00646A53">
      <w:pPr>
        <w:rPr>
          <w:szCs w:val="26"/>
        </w:rPr>
      </w:pPr>
    </w:p>
    <w:p w14:paraId="07958B12" w14:textId="0F77D6E0" w:rsidR="00646A53" w:rsidRDefault="00646A53" w:rsidP="00646A53">
      <w:pPr>
        <w:rPr>
          <w:szCs w:val="26"/>
        </w:rPr>
      </w:pPr>
    </w:p>
    <w:p w14:paraId="472C3AA5" w14:textId="765B65F4" w:rsidR="00646A53" w:rsidRDefault="00646A53" w:rsidP="00646A53">
      <w:pPr>
        <w:rPr>
          <w:szCs w:val="26"/>
        </w:rPr>
      </w:pPr>
    </w:p>
    <w:p w14:paraId="5C22E4D3" w14:textId="1E60C2A2" w:rsidR="00646A53" w:rsidRDefault="00646A53" w:rsidP="00646A53">
      <w:pPr>
        <w:rPr>
          <w:szCs w:val="26"/>
        </w:rPr>
      </w:pPr>
    </w:p>
    <w:p w14:paraId="4B853BCA" w14:textId="733820CE" w:rsidR="00646A53" w:rsidRDefault="00646A53" w:rsidP="00646A53">
      <w:pPr>
        <w:rPr>
          <w:szCs w:val="26"/>
        </w:rPr>
      </w:pPr>
    </w:p>
    <w:p w14:paraId="0B8FC8E3" w14:textId="2CA30C3C" w:rsidR="00646A53" w:rsidRDefault="00646A53" w:rsidP="00646A53">
      <w:pPr>
        <w:rPr>
          <w:szCs w:val="26"/>
        </w:rPr>
      </w:pPr>
    </w:p>
    <w:p w14:paraId="79EC12DE" w14:textId="697203A4" w:rsidR="00646A53" w:rsidRDefault="00646A53" w:rsidP="00646A53">
      <w:pPr>
        <w:rPr>
          <w:szCs w:val="26"/>
        </w:rPr>
      </w:pPr>
      <w:r w:rsidRPr="00D967AC">
        <w:rPr>
          <w:noProof/>
          <w:lang w:val="en-US" w:eastAsia="zh-CN"/>
        </w:rPr>
        <w:drawing>
          <wp:anchor distT="0" distB="0" distL="114300" distR="114300" simplePos="0" relativeHeight="251674112" behindDoc="0" locked="0" layoutInCell="1" allowOverlap="1" wp14:anchorId="01629A27" wp14:editId="0A87BC79">
            <wp:simplePos x="0" y="0"/>
            <wp:positionH relativeFrom="column">
              <wp:posOffset>4533900</wp:posOffset>
            </wp:positionH>
            <wp:positionV relativeFrom="paragraph">
              <wp:posOffset>114300</wp:posOffset>
            </wp:positionV>
            <wp:extent cx="1967023" cy="866849"/>
            <wp:effectExtent l="0" t="0" r="0" b="0"/>
            <wp:wrapNone/>
            <wp:docPr id="1752268524" name="Graphisme 201" descr="Une image contenant Police, logo, texte, Graphiqu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F3D65186-AB5A-4584-87C3-0FAA299226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268524" name="Graphisme 201" descr="Une image contenant Police, logo, texte, Graphique&#10;&#10;Description générée automatiquement">
                      <a:extLst>
                        <a:ext uri="{FF2B5EF4-FFF2-40B4-BE49-F238E27FC236}">
                          <a16:creationId xmlns:a16="http://schemas.microsoft.com/office/drawing/2014/main" id="{F3D65186-AB5A-4584-87C3-0FAA2992263B}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023" cy="866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7AC">
        <w:rPr>
          <w:noProof/>
          <w:lang w:val="en-US" w:eastAsia="zh-CN"/>
        </w:rPr>
        <w:drawing>
          <wp:anchor distT="0" distB="0" distL="114300" distR="114300" simplePos="0" relativeHeight="251660800" behindDoc="0" locked="0" layoutInCell="1" allowOverlap="1" wp14:anchorId="73395D06" wp14:editId="4BD3491D">
            <wp:simplePos x="0" y="0"/>
            <wp:positionH relativeFrom="column">
              <wp:posOffset>4707052</wp:posOffset>
            </wp:positionH>
            <wp:positionV relativeFrom="paragraph">
              <wp:posOffset>8713673</wp:posOffset>
            </wp:positionV>
            <wp:extent cx="1967023" cy="866849"/>
            <wp:effectExtent l="0" t="0" r="0" b="0"/>
            <wp:wrapNone/>
            <wp:docPr id="12" name="Graphisme 201">
              <a:extLst xmlns:a="http://schemas.openxmlformats.org/drawingml/2006/main">
                <a:ext uri="{FF2B5EF4-FFF2-40B4-BE49-F238E27FC236}">
                  <a16:creationId xmlns:a16="http://schemas.microsoft.com/office/drawing/2014/main" id="{F3D65186-AB5A-4584-87C3-0FAA299226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sme 201">
                      <a:extLst>
                        <a:ext uri="{FF2B5EF4-FFF2-40B4-BE49-F238E27FC236}">
                          <a16:creationId xmlns:a16="http://schemas.microsoft.com/office/drawing/2014/main" id="{F3D65186-AB5A-4584-87C3-0FAA2992263B}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023" cy="866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5CA">
        <w:rPr>
          <w:noProof/>
          <w:lang w:val="en-US" w:eastAsia="zh-CN"/>
        </w:rPr>
        <w:drawing>
          <wp:anchor distT="0" distB="0" distL="114300" distR="114300" simplePos="0" relativeHeight="251644416" behindDoc="1" locked="0" layoutInCell="1" allowOverlap="1" wp14:anchorId="5CB9F27F" wp14:editId="5ECBA9E2">
            <wp:simplePos x="0" y="0"/>
            <wp:positionH relativeFrom="page">
              <wp:align>right</wp:align>
            </wp:positionH>
            <wp:positionV relativeFrom="page">
              <wp:posOffset>-10633</wp:posOffset>
            </wp:positionV>
            <wp:extent cx="7559262" cy="6682928"/>
            <wp:effectExtent l="0" t="0" r="3810" b="3810"/>
            <wp:wrapNone/>
            <wp:docPr id="1" name="Image 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 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262" cy="6682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Cs w:val="26"/>
        </w:rPr>
        <w:br w:type="page"/>
      </w:r>
    </w:p>
    <w:sectPr w:rsidR="00646A53" w:rsidSect="00AB02A7">
      <w:headerReference w:type="default" r:id="rId14"/>
      <w:footerReference w:type="default" r:id="rId15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700B0" w14:textId="77777777" w:rsidR="00464A40" w:rsidRDefault="00464A40">
      <w:r>
        <w:separator/>
      </w:r>
    </w:p>
    <w:p w14:paraId="48222984" w14:textId="77777777" w:rsidR="00464A40" w:rsidRDefault="00464A40"/>
  </w:endnote>
  <w:endnote w:type="continuationSeparator" w:id="0">
    <w:p w14:paraId="422512D9" w14:textId="77777777" w:rsidR="00464A40" w:rsidRDefault="00464A40">
      <w:r>
        <w:continuationSeparator/>
      </w:r>
    </w:p>
    <w:p w14:paraId="2350D87D" w14:textId="77777777" w:rsidR="00464A40" w:rsidRDefault="00464A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194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32325E" w14:textId="77777777" w:rsidR="00DF027C" w:rsidRDefault="00DF027C">
        <w:pPr>
          <w:pStyle w:val="Pieddepage"/>
          <w:jc w:val="center"/>
        </w:pPr>
        <w:r>
          <w:rPr>
            <w:lang w:bidi="fr-FR"/>
          </w:rPr>
          <w:fldChar w:fldCharType="begin"/>
        </w:r>
        <w:r>
          <w:rPr>
            <w:lang w:bidi="fr-FR"/>
          </w:rPr>
          <w:instrText xml:space="preserve"> PAGE   \* MERGEFORMAT </w:instrText>
        </w:r>
        <w:r>
          <w:rPr>
            <w:lang w:bidi="fr-FR"/>
          </w:rPr>
          <w:fldChar w:fldCharType="separate"/>
        </w:r>
        <w:r w:rsidR="0091275B">
          <w:rPr>
            <w:noProof/>
            <w:lang w:bidi="fr-FR"/>
          </w:rPr>
          <w:t>2</w:t>
        </w:r>
        <w:r>
          <w:rPr>
            <w:noProof/>
            <w:lang w:bidi="fr-FR"/>
          </w:rPr>
          <w:fldChar w:fldCharType="end"/>
        </w:r>
      </w:p>
    </w:sdtContent>
  </w:sdt>
  <w:p w14:paraId="36C2F580" w14:textId="77777777" w:rsidR="00DF027C" w:rsidRDefault="00DF027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C9521" w14:textId="77777777" w:rsidR="00464A40" w:rsidRDefault="00464A40">
      <w:r>
        <w:separator/>
      </w:r>
    </w:p>
    <w:p w14:paraId="5931CE2E" w14:textId="77777777" w:rsidR="00464A40" w:rsidRDefault="00464A40"/>
  </w:footnote>
  <w:footnote w:type="continuationSeparator" w:id="0">
    <w:p w14:paraId="618CD60B" w14:textId="77777777" w:rsidR="00464A40" w:rsidRDefault="00464A40">
      <w:r>
        <w:continuationSeparator/>
      </w:r>
    </w:p>
    <w:p w14:paraId="72FC58CE" w14:textId="77777777" w:rsidR="00464A40" w:rsidRDefault="00464A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9FA48" w14:textId="0D6D1B67" w:rsidR="00D077E9" w:rsidRDefault="0026130D" w:rsidP="00D077E9">
    <w:pPr>
      <w:pStyle w:val="En-tte"/>
    </w:pPr>
    <w:r>
      <w:rPr>
        <w:noProof/>
      </w:rPr>
      <mc:AlternateContent>
        <mc:Choice Requires="wps">
          <w:drawing>
            <wp:anchor distT="0" distB="0" distL="118745" distR="118745" simplePos="0" relativeHeight="251658752" behindDoc="1" locked="0" layoutInCell="1" allowOverlap="0" wp14:anchorId="2DC0E742" wp14:editId="7E0F5660">
              <wp:simplePos x="0" y="0"/>
              <wp:positionH relativeFrom="margin">
                <wp:align>right</wp:align>
              </wp:positionH>
              <wp:positionV relativeFrom="page">
                <wp:align>top</wp:align>
              </wp:positionV>
              <wp:extent cx="5950039" cy="270457"/>
              <wp:effectExtent l="0" t="0" r="0" b="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r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B291457" w14:textId="75F0328D" w:rsidR="0026130D" w:rsidRDefault="002204B3">
                              <w:pPr>
                                <w:pStyle w:val="En-tt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Audit </w:t>
                              </w:r>
                              <w:r w:rsidR="007B25A4">
                                <w:rPr>
                                  <w:caps/>
                                  <w:color w:val="FFFFFF" w:themeColor="background1"/>
                                </w:rPr>
                                <w:t>SI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DC0E742" id="Rectangle 200" o:spid="_x0000_s1027" style="position:absolute;margin-left:417.3pt;margin-top:0;width:468.5pt;height:21.3pt;z-index:-251657728;visibility:visible;mso-wrap-style:square;mso-width-percent:1000;mso-height-percent:27;mso-wrap-distance-left:9.35pt;mso-wrap-distance-top:0;mso-wrap-distance-right:9.35pt;mso-wrap-distance-bottom:0;mso-position-horizontal:right;mso-position-horizontal-relative:margin;mso-position-vertical:top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" o:allowoverlap="f" fillcolor="#92d050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r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4B291457" w14:textId="75F0328D" w:rsidR="0026130D" w:rsidRDefault="002204B3">
                        <w:pPr>
                          <w:pStyle w:val="En-tt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 xml:space="preserve">Audit </w:t>
                        </w:r>
                        <w:r w:rsidR="007B25A4">
                          <w:rPr>
                            <w:caps/>
                            <w:color w:val="FFFFFF" w:themeColor="background1"/>
                          </w:rPr>
                          <w:t>SI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57BE"/>
    <w:multiLevelType w:val="hybridMultilevel"/>
    <w:tmpl w:val="93AEE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B0088"/>
    <w:multiLevelType w:val="multilevel"/>
    <w:tmpl w:val="0AEA1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D487A0B"/>
    <w:multiLevelType w:val="hybridMultilevel"/>
    <w:tmpl w:val="75884B6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22532A"/>
    <w:multiLevelType w:val="multilevel"/>
    <w:tmpl w:val="891695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2F8D02E1"/>
    <w:multiLevelType w:val="hybridMultilevel"/>
    <w:tmpl w:val="3FAC0676"/>
    <w:lvl w:ilvl="0" w:tplc="040C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 w15:restartNumberingAfterBreak="0">
    <w:nsid w:val="30C1246F"/>
    <w:multiLevelType w:val="hybridMultilevel"/>
    <w:tmpl w:val="B35A1DE0"/>
    <w:lvl w:ilvl="0" w:tplc="040C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34485B2D"/>
    <w:multiLevelType w:val="hybridMultilevel"/>
    <w:tmpl w:val="51106A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234319"/>
    <w:multiLevelType w:val="hybridMultilevel"/>
    <w:tmpl w:val="D012EB06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8" w15:restartNumberingAfterBreak="0">
    <w:nsid w:val="3BB674DE"/>
    <w:multiLevelType w:val="hybridMultilevel"/>
    <w:tmpl w:val="7828177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92675F"/>
    <w:multiLevelType w:val="hybridMultilevel"/>
    <w:tmpl w:val="E940EC52"/>
    <w:lvl w:ilvl="0" w:tplc="040C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3EBE3543"/>
    <w:multiLevelType w:val="hybridMultilevel"/>
    <w:tmpl w:val="06A2C86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A19746A"/>
    <w:multiLevelType w:val="hybridMultilevel"/>
    <w:tmpl w:val="1384ED4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E07FBE"/>
    <w:multiLevelType w:val="hybridMultilevel"/>
    <w:tmpl w:val="B4A477A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5FB26B77"/>
    <w:multiLevelType w:val="hybridMultilevel"/>
    <w:tmpl w:val="2532527C"/>
    <w:lvl w:ilvl="0" w:tplc="040C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4" w15:restartNumberingAfterBreak="0">
    <w:nsid w:val="60961EBD"/>
    <w:multiLevelType w:val="hybridMultilevel"/>
    <w:tmpl w:val="C9BCD07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F47DF"/>
    <w:multiLevelType w:val="hybridMultilevel"/>
    <w:tmpl w:val="E5CECD8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E44636"/>
    <w:multiLevelType w:val="hybridMultilevel"/>
    <w:tmpl w:val="7132ED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30D6F"/>
    <w:multiLevelType w:val="hybridMultilevel"/>
    <w:tmpl w:val="047A1C0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8D63DC"/>
    <w:multiLevelType w:val="hybridMultilevel"/>
    <w:tmpl w:val="8B281FB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257619">
    <w:abstractNumId w:val="16"/>
  </w:num>
  <w:num w:numId="2" w16cid:durableId="848446957">
    <w:abstractNumId w:val="1"/>
  </w:num>
  <w:num w:numId="3" w16cid:durableId="505480707">
    <w:abstractNumId w:val="13"/>
  </w:num>
  <w:num w:numId="4" w16cid:durableId="1108811408">
    <w:abstractNumId w:val="5"/>
  </w:num>
  <w:num w:numId="5" w16cid:durableId="169755251">
    <w:abstractNumId w:val="17"/>
  </w:num>
  <w:num w:numId="6" w16cid:durableId="244843647">
    <w:abstractNumId w:val="9"/>
  </w:num>
  <w:num w:numId="7" w16cid:durableId="91440415">
    <w:abstractNumId w:val="0"/>
  </w:num>
  <w:num w:numId="8" w16cid:durableId="1481269063">
    <w:abstractNumId w:val="15"/>
  </w:num>
  <w:num w:numId="9" w16cid:durableId="970549789">
    <w:abstractNumId w:val="4"/>
  </w:num>
  <w:num w:numId="10" w16cid:durableId="2074306598">
    <w:abstractNumId w:val="6"/>
  </w:num>
  <w:num w:numId="11" w16cid:durableId="1049651471">
    <w:abstractNumId w:val="8"/>
  </w:num>
  <w:num w:numId="12" w16cid:durableId="1880312690">
    <w:abstractNumId w:val="3"/>
  </w:num>
  <w:num w:numId="13" w16cid:durableId="728963577">
    <w:abstractNumId w:val="2"/>
  </w:num>
  <w:num w:numId="14" w16cid:durableId="630983387">
    <w:abstractNumId w:val="7"/>
  </w:num>
  <w:num w:numId="15" w16cid:durableId="1968504973">
    <w:abstractNumId w:val="12"/>
  </w:num>
  <w:num w:numId="16" w16cid:durableId="742995348">
    <w:abstractNumId w:val="10"/>
  </w:num>
  <w:num w:numId="17" w16cid:durableId="362486336">
    <w:abstractNumId w:val="11"/>
  </w:num>
  <w:num w:numId="18" w16cid:durableId="482241031">
    <w:abstractNumId w:val="14"/>
  </w:num>
  <w:num w:numId="19" w16cid:durableId="11881775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DE"/>
    <w:rsid w:val="00015A21"/>
    <w:rsid w:val="0002482E"/>
    <w:rsid w:val="00050324"/>
    <w:rsid w:val="00051C36"/>
    <w:rsid w:val="000A0150"/>
    <w:rsid w:val="000A12AF"/>
    <w:rsid w:val="000A3528"/>
    <w:rsid w:val="000B5ACC"/>
    <w:rsid w:val="000D0734"/>
    <w:rsid w:val="000E517F"/>
    <w:rsid w:val="000E63C9"/>
    <w:rsid w:val="0011159F"/>
    <w:rsid w:val="00130E9D"/>
    <w:rsid w:val="00141842"/>
    <w:rsid w:val="00150A6D"/>
    <w:rsid w:val="00185B35"/>
    <w:rsid w:val="001A7BC5"/>
    <w:rsid w:val="001B3A2A"/>
    <w:rsid w:val="001F2BC8"/>
    <w:rsid w:val="001F4DE7"/>
    <w:rsid w:val="001F5F6B"/>
    <w:rsid w:val="002067C8"/>
    <w:rsid w:val="002153B7"/>
    <w:rsid w:val="002204B3"/>
    <w:rsid w:val="0022143C"/>
    <w:rsid w:val="00243EBC"/>
    <w:rsid w:val="00246A35"/>
    <w:rsid w:val="00250DBB"/>
    <w:rsid w:val="0026130D"/>
    <w:rsid w:val="00270C80"/>
    <w:rsid w:val="00277F81"/>
    <w:rsid w:val="00284348"/>
    <w:rsid w:val="00291B03"/>
    <w:rsid w:val="00296B07"/>
    <w:rsid w:val="002C1CFB"/>
    <w:rsid w:val="002D1117"/>
    <w:rsid w:val="002F51F5"/>
    <w:rsid w:val="00301557"/>
    <w:rsid w:val="00312137"/>
    <w:rsid w:val="00330359"/>
    <w:rsid w:val="003347E2"/>
    <w:rsid w:val="0033762F"/>
    <w:rsid w:val="00340EDD"/>
    <w:rsid w:val="0035162A"/>
    <w:rsid w:val="00360494"/>
    <w:rsid w:val="00366C7E"/>
    <w:rsid w:val="00367282"/>
    <w:rsid w:val="00384EA3"/>
    <w:rsid w:val="00387FCE"/>
    <w:rsid w:val="003927DE"/>
    <w:rsid w:val="003A39A1"/>
    <w:rsid w:val="003C2191"/>
    <w:rsid w:val="003D3863"/>
    <w:rsid w:val="003E5F13"/>
    <w:rsid w:val="003E7C9A"/>
    <w:rsid w:val="004110DE"/>
    <w:rsid w:val="004202A6"/>
    <w:rsid w:val="00423367"/>
    <w:rsid w:val="0044085A"/>
    <w:rsid w:val="00464A40"/>
    <w:rsid w:val="00496173"/>
    <w:rsid w:val="004B21A5"/>
    <w:rsid w:val="004D6B4C"/>
    <w:rsid w:val="004F6C24"/>
    <w:rsid w:val="005037F0"/>
    <w:rsid w:val="00512EE7"/>
    <w:rsid w:val="00516A86"/>
    <w:rsid w:val="005275F6"/>
    <w:rsid w:val="00532541"/>
    <w:rsid w:val="00545C3E"/>
    <w:rsid w:val="00556EE1"/>
    <w:rsid w:val="005617A1"/>
    <w:rsid w:val="00567B2F"/>
    <w:rsid w:val="00572102"/>
    <w:rsid w:val="00575253"/>
    <w:rsid w:val="00576C48"/>
    <w:rsid w:val="005830C4"/>
    <w:rsid w:val="00586FB5"/>
    <w:rsid w:val="005F1BB0"/>
    <w:rsid w:val="00644385"/>
    <w:rsid w:val="00646A53"/>
    <w:rsid w:val="00656C4D"/>
    <w:rsid w:val="00664B2E"/>
    <w:rsid w:val="006744DD"/>
    <w:rsid w:val="00674C17"/>
    <w:rsid w:val="00682A51"/>
    <w:rsid w:val="0068651D"/>
    <w:rsid w:val="00686CAA"/>
    <w:rsid w:val="006D4079"/>
    <w:rsid w:val="006E5716"/>
    <w:rsid w:val="006E72A9"/>
    <w:rsid w:val="006F33F1"/>
    <w:rsid w:val="0070403F"/>
    <w:rsid w:val="00723B51"/>
    <w:rsid w:val="007302B3"/>
    <w:rsid w:val="00730733"/>
    <w:rsid w:val="00730DE5"/>
    <w:rsid w:val="00730E3A"/>
    <w:rsid w:val="00736AAF"/>
    <w:rsid w:val="00765B2A"/>
    <w:rsid w:val="00783A34"/>
    <w:rsid w:val="0079056A"/>
    <w:rsid w:val="00796217"/>
    <w:rsid w:val="007B25A4"/>
    <w:rsid w:val="007C0AB2"/>
    <w:rsid w:val="007C2146"/>
    <w:rsid w:val="007C2A79"/>
    <w:rsid w:val="007C6B52"/>
    <w:rsid w:val="007D16C5"/>
    <w:rsid w:val="00822884"/>
    <w:rsid w:val="00822FBE"/>
    <w:rsid w:val="00840072"/>
    <w:rsid w:val="00862FE4"/>
    <w:rsid w:val="0086389A"/>
    <w:rsid w:val="0087605E"/>
    <w:rsid w:val="00886DBF"/>
    <w:rsid w:val="00890B65"/>
    <w:rsid w:val="0089742C"/>
    <w:rsid w:val="008B1FEE"/>
    <w:rsid w:val="008C0ED4"/>
    <w:rsid w:val="008C7ECC"/>
    <w:rsid w:val="008E2BB1"/>
    <w:rsid w:val="008E7BCD"/>
    <w:rsid w:val="00903C32"/>
    <w:rsid w:val="0091275B"/>
    <w:rsid w:val="009159A6"/>
    <w:rsid w:val="00916B16"/>
    <w:rsid w:val="009173B9"/>
    <w:rsid w:val="00920FE7"/>
    <w:rsid w:val="0093335D"/>
    <w:rsid w:val="009339AB"/>
    <w:rsid w:val="0093613E"/>
    <w:rsid w:val="00943026"/>
    <w:rsid w:val="00954EB8"/>
    <w:rsid w:val="00956114"/>
    <w:rsid w:val="00966652"/>
    <w:rsid w:val="00966B81"/>
    <w:rsid w:val="00973BD6"/>
    <w:rsid w:val="009765CA"/>
    <w:rsid w:val="00992CD4"/>
    <w:rsid w:val="009B55A3"/>
    <w:rsid w:val="009C7720"/>
    <w:rsid w:val="009D7DCD"/>
    <w:rsid w:val="009E147C"/>
    <w:rsid w:val="009E32AA"/>
    <w:rsid w:val="009F2750"/>
    <w:rsid w:val="009F2C0F"/>
    <w:rsid w:val="009F6822"/>
    <w:rsid w:val="00A04105"/>
    <w:rsid w:val="00A16D48"/>
    <w:rsid w:val="00A23AFA"/>
    <w:rsid w:val="00A31B3E"/>
    <w:rsid w:val="00A44D41"/>
    <w:rsid w:val="00A532F3"/>
    <w:rsid w:val="00A55512"/>
    <w:rsid w:val="00A61747"/>
    <w:rsid w:val="00A66D88"/>
    <w:rsid w:val="00A8489E"/>
    <w:rsid w:val="00A90ACB"/>
    <w:rsid w:val="00AB02A7"/>
    <w:rsid w:val="00AB0BB8"/>
    <w:rsid w:val="00AB131F"/>
    <w:rsid w:val="00AB1CFC"/>
    <w:rsid w:val="00AC29F3"/>
    <w:rsid w:val="00AE712E"/>
    <w:rsid w:val="00AF1DAB"/>
    <w:rsid w:val="00AF5A21"/>
    <w:rsid w:val="00B01954"/>
    <w:rsid w:val="00B10E6C"/>
    <w:rsid w:val="00B170A8"/>
    <w:rsid w:val="00B17C4D"/>
    <w:rsid w:val="00B22A7D"/>
    <w:rsid w:val="00B231E5"/>
    <w:rsid w:val="00B26F41"/>
    <w:rsid w:val="00B3426E"/>
    <w:rsid w:val="00B5788E"/>
    <w:rsid w:val="00B81046"/>
    <w:rsid w:val="00B91319"/>
    <w:rsid w:val="00BC2995"/>
    <w:rsid w:val="00BC43E9"/>
    <w:rsid w:val="00BF7067"/>
    <w:rsid w:val="00C02B87"/>
    <w:rsid w:val="00C14406"/>
    <w:rsid w:val="00C209BE"/>
    <w:rsid w:val="00C23A0F"/>
    <w:rsid w:val="00C267CD"/>
    <w:rsid w:val="00C3272A"/>
    <w:rsid w:val="00C4086D"/>
    <w:rsid w:val="00C4124E"/>
    <w:rsid w:val="00C610A1"/>
    <w:rsid w:val="00C625AD"/>
    <w:rsid w:val="00C6438C"/>
    <w:rsid w:val="00C77E57"/>
    <w:rsid w:val="00CA1896"/>
    <w:rsid w:val="00CA62F1"/>
    <w:rsid w:val="00CB5B28"/>
    <w:rsid w:val="00CE1CB2"/>
    <w:rsid w:val="00CE312B"/>
    <w:rsid w:val="00CF139A"/>
    <w:rsid w:val="00CF2DE7"/>
    <w:rsid w:val="00CF5371"/>
    <w:rsid w:val="00D023B1"/>
    <w:rsid w:val="00D0323A"/>
    <w:rsid w:val="00D0559F"/>
    <w:rsid w:val="00D077E9"/>
    <w:rsid w:val="00D13720"/>
    <w:rsid w:val="00D1582B"/>
    <w:rsid w:val="00D15E5A"/>
    <w:rsid w:val="00D42CB7"/>
    <w:rsid w:val="00D51A15"/>
    <w:rsid w:val="00D5413D"/>
    <w:rsid w:val="00D570A9"/>
    <w:rsid w:val="00D57483"/>
    <w:rsid w:val="00D649C4"/>
    <w:rsid w:val="00D70D02"/>
    <w:rsid w:val="00D770C7"/>
    <w:rsid w:val="00D820D8"/>
    <w:rsid w:val="00D865F4"/>
    <w:rsid w:val="00D86945"/>
    <w:rsid w:val="00D90290"/>
    <w:rsid w:val="00D907DC"/>
    <w:rsid w:val="00DB19B5"/>
    <w:rsid w:val="00DC5CE4"/>
    <w:rsid w:val="00DC7C36"/>
    <w:rsid w:val="00DD152F"/>
    <w:rsid w:val="00DE213F"/>
    <w:rsid w:val="00DE4B95"/>
    <w:rsid w:val="00DE56A1"/>
    <w:rsid w:val="00DF027C"/>
    <w:rsid w:val="00DF086D"/>
    <w:rsid w:val="00E00A32"/>
    <w:rsid w:val="00E12C07"/>
    <w:rsid w:val="00E1576D"/>
    <w:rsid w:val="00E16849"/>
    <w:rsid w:val="00E2133D"/>
    <w:rsid w:val="00E22ACD"/>
    <w:rsid w:val="00E27211"/>
    <w:rsid w:val="00E61989"/>
    <w:rsid w:val="00E620B0"/>
    <w:rsid w:val="00E64B2A"/>
    <w:rsid w:val="00E71E1C"/>
    <w:rsid w:val="00E81B40"/>
    <w:rsid w:val="00E9618B"/>
    <w:rsid w:val="00EB04B9"/>
    <w:rsid w:val="00EB2465"/>
    <w:rsid w:val="00EC16A3"/>
    <w:rsid w:val="00EC53C9"/>
    <w:rsid w:val="00EE31E4"/>
    <w:rsid w:val="00EF555B"/>
    <w:rsid w:val="00F027BB"/>
    <w:rsid w:val="00F02A28"/>
    <w:rsid w:val="00F11DCF"/>
    <w:rsid w:val="00F162EA"/>
    <w:rsid w:val="00F25E2A"/>
    <w:rsid w:val="00F50EB0"/>
    <w:rsid w:val="00F52D27"/>
    <w:rsid w:val="00F75054"/>
    <w:rsid w:val="00F75DAD"/>
    <w:rsid w:val="00F83527"/>
    <w:rsid w:val="00F847F3"/>
    <w:rsid w:val="00FB26E1"/>
    <w:rsid w:val="00FC06CE"/>
    <w:rsid w:val="00FD1D31"/>
    <w:rsid w:val="00FD1E8E"/>
    <w:rsid w:val="00FD583F"/>
    <w:rsid w:val="00FD7488"/>
    <w:rsid w:val="00FE1CE2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F92ED"/>
  <w15:docId w15:val="{F2A72E85-2D7B-424E-9B68-2741A7D0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9A6"/>
    <w:pPr>
      <w:spacing w:after="0"/>
    </w:pPr>
    <w:rPr>
      <w:rFonts w:eastAsiaTheme="minorEastAsia"/>
      <w:color w:val="082A75" w:themeColor="text2"/>
      <w:sz w:val="22"/>
      <w:szCs w:val="22"/>
    </w:rPr>
  </w:style>
  <w:style w:type="paragraph" w:styleId="Titre1">
    <w:name w:val="heading 1"/>
    <w:basedOn w:val="Normal"/>
    <w:link w:val="Titre1Car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Titre2">
    <w:name w:val="heading 2"/>
    <w:basedOn w:val="Normal"/>
    <w:next w:val="Normal"/>
    <w:link w:val="Titre2Car"/>
    <w:uiPriority w:val="4"/>
    <w:qFormat/>
    <w:rsid w:val="00277F81"/>
    <w:pPr>
      <w:keepNext/>
      <w:spacing w:after="240" w:line="240" w:lineRule="auto"/>
      <w:outlineLvl w:val="1"/>
    </w:pPr>
    <w:rPr>
      <w:rFonts w:eastAsiaTheme="majorEastAsia" w:cstheme="majorBidi"/>
      <w:b/>
      <w:sz w:val="36"/>
      <w:szCs w:val="26"/>
    </w:rPr>
  </w:style>
  <w:style w:type="paragraph" w:styleId="Titre3">
    <w:name w:val="heading 3"/>
    <w:basedOn w:val="Normal"/>
    <w:next w:val="Normal"/>
    <w:link w:val="Titre3Car"/>
    <w:uiPriority w:val="5"/>
    <w:unhideWhenUsed/>
    <w:qFormat/>
    <w:rsid w:val="00277F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12639" w:themeColor="accent1" w:themeShade="7F"/>
      <w:sz w:val="24"/>
      <w:szCs w:val="24"/>
    </w:rPr>
  </w:style>
  <w:style w:type="paragraph" w:styleId="Titre4">
    <w:name w:val="heading 4"/>
    <w:aliases w:val="Heading 4"/>
    <w:basedOn w:val="Normal"/>
    <w:next w:val="Normal"/>
    <w:link w:val="Titre4Car"/>
    <w:autoRedefine/>
    <w:uiPriority w:val="1"/>
    <w:semiHidden/>
    <w:unhideWhenUsed/>
    <w:qFormat/>
    <w:rsid w:val="00567B2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13A57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reCar">
    <w:name w:val="Titre Car"/>
    <w:basedOn w:val="Policepardfaut"/>
    <w:link w:val="Titre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Sous-titre">
    <w:name w:val="Subtitle"/>
    <w:basedOn w:val="Normal"/>
    <w:link w:val="Sous-titreCar"/>
    <w:uiPriority w:val="2"/>
    <w:qFormat/>
    <w:rsid w:val="00D86945"/>
    <w:pPr>
      <w:framePr w:hSpace="180" w:wrap="around" w:vAnchor="text" w:hAnchor="margin" w:y="1167"/>
    </w:pPr>
    <w:rPr>
      <w:b/>
      <w:caps/>
      <w:spacing w:val="20"/>
      <w:sz w:val="32"/>
    </w:rPr>
  </w:style>
  <w:style w:type="character" w:customStyle="1" w:styleId="Sous-titreCar">
    <w:name w:val="Sous-titre Car"/>
    <w:basedOn w:val="Policepardfaut"/>
    <w:link w:val="Sous-titre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Titre1Car">
    <w:name w:val="Titre 1 Car"/>
    <w:basedOn w:val="Policepardfaut"/>
    <w:link w:val="Titre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En-tte">
    <w:name w:val="header"/>
    <w:basedOn w:val="Normal"/>
    <w:link w:val="En-tteCar"/>
    <w:uiPriority w:val="99"/>
    <w:unhideWhenUsed/>
    <w:rsid w:val="005037F0"/>
  </w:style>
  <w:style w:type="character" w:customStyle="1" w:styleId="En-tteCar">
    <w:name w:val="En-tête Car"/>
    <w:basedOn w:val="Policepardfaut"/>
    <w:link w:val="En-tte"/>
    <w:uiPriority w:val="99"/>
    <w:rsid w:val="0093335D"/>
  </w:style>
  <w:style w:type="paragraph" w:styleId="Pieddepage">
    <w:name w:val="footer"/>
    <w:basedOn w:val="Normal"/>
    <w:link w:val="PieddepageCar"/>
    <w:uiPriority w:val="99"/>
    <w:unhideWhenUsed/>
    <w:rsid w:val="005037F0"/>
  </w:style>
  <w:style w:type="character" w:customStyle="1" w:styleId="PieddepageCar">
    <w:name w:val="Pied de page Car"/>
    <w:basedOn w:val="Policepardfaut"/>
    <w:link w:val="Pieddepage"/>
    <w:uiPriority w:val="99"/>
    <w:rsid w:val="005037F0"/>
    <w:rPr>
      <w:sz w:val="24"/>
      <w:szCs w:val="24"/>
    </w:rPr>
  </w:style>
  <w:style w:type="paragraph" w:customStyle="1" w:styleId="Nom">
    <w:name w:val="Nom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Titre2Car">
    <w:name w:val="Titre 2 Car"/>
    <w:basedOn w:val="Policepardfaut"/>
    <w:link w:val="Titre2"/>
    <w:uiPriority w:val="4"/>
    <w:rsid w:val="00277F81"/>
    <w:rPr>
      <w:rFonts w:eastAsiaTheme="majorEastAsia" w:cstheme="majorBidi"/>
      <w:color w:val="082A75" w:themeColor="text2"/>
      <w:sz w:val="36"/>
      <w:szCs w:val="26"/>
    </w:rPr>
  </w:style>
  <w:style w:type="table" w:styleId="Grilledutableau">
    <w:name w:val="Table Grid"/>
    <w:basedOn w:val="TableauNorma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unhideWhenUsed/>
    <w:rsid w:val="00D86945"/>
    <w:rPr>
      <w:color w:val="808080"/>
    </w:rPr>
  </w:style>
  <w:style w:type="paragraph" w:customStyle="1" w:styleId="Contenu">
    <w:name w:val="Contenu"/>
    <w:basedOn w:val="Normal"/>
    <w:link w:val="Caractredecontenu"/>
    <w:qFormat/>
    <w:rsid w:val="00277F81"/>
    <w:rPr>
      <w:b/>
    </w:rPr>
  </w:style>
  <w:style w:type="paragraph" w:customStyle="1" w:styleId="Textedemiseenvidence">
    <w:name w:val="Texte de mise en évidence"/>
    <w:basedOn w:val="Normal"/>
    <w:link w:val="Caractredetextedemiseenvidence"/>
    <w:qFormat/>
    <w:rsid w:val="00DF027C"/>
  </w:style>
  <w:style w:type="character" w:customStyle="1" w:styleId="Caractredecontenu">
    <w:name w:val="Caractère de contenu"/>
    <w:basedOn w:val="Policepardfaut"/>
    <w:link w:val="Contenu"/>
    <w:rsid w:val="00277F81"/>
    <w:rPr>
      <w:rFonts w:eastAsiaTheme="minorEastAsia"/>
      <w:color w:val="082A75" w:themeColor="text2"/>
      <w:sz w:val="22"/>
      <w:szCs w:val="22"/>
    </w:rPr>
  </w:style>
  <w:style w:type="character" w:customStyle="1" w:styleId="Caractredetextedemiseenvidence">
    <w:name w:val="Caractère de texte de mise en évidence"/>
    <w:basedOn w:val="Policepardfaut"/>
    <w:link w:val="Textedemiseenvidence"/>
    <w:rsid w:val="00DF027C"/>
    <w:rPr>
      <w:rFonts w:eastAsiaTheme="minorEastAsia"/>
      <w:b/>
      <w:color w:val="082A75" w:themeColor="text2"/>
      <w:sz w:val="28"/>
      <w:szCs w:val="22"/>
    </w:rPr>
  </w:style>
  <w:style w:type="character" w:styleId="Lienhypertexte">
    <w:name w:val="Hyperlink"/>
    <w:basedOn w:val="Policepardfaut"/>
    <w:uiPriority w:val="99"/>
    <w:unhideWhenUsed/>
    <w:rsid w:val="003927DE"/>
    <w:rPr>
      <w:color w:val="3592C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927DE"/>
    <w:rPr>
      <w:color w:val="605E5C"/>
      <w:shd w:val="clear" w:color="auto" w:fill="E1DFDD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6130D"/>
    <w:pPr>
      <w:keepLines/>
      <w:spacing w:after="0" w:line="259" w:lineRule="auto"/>
      <w:outlineLvl w:val="9"/>
    </w:pPr>
    <w:rPr>
      <w:rFonts w:asciiTheme="minorHAnsi" w:hAnsiTheme="minorHAnsi"/>
      <w:b/>
      <w:color w:val="082A75" w:themeColor="text2"/>
      <w:kern w:val="0"/>
      <w:sz w:val="36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26130D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E64B2A"/>
    <w:pPr>
      <w:tabs>
        <w:tab w:val="left" w:pos="720"/>
        <w:tab w:val="right" w:leader="dot" w:pos="10024"/>
      </w:tabs>
      <w:spacing w:after="100"/>
      <w:ind w:left="280"/>
    </w:pPr>
  </w:style>
  <w:style w:type="paragraph" w:styleId="Paragraphedeliste">
    <w:name w:val="List Paragraph"/>
    <w:basedOn w:val="Normal"/>
    <w:uiPriority w:val="34"/>
    <w:unhideWhenUsed/>
    <w:qFormat/>
    <w:rsid w:val="00973BD6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5"/>
    <w:rsid w:val="00277F81"/>
    <w:rPr>
      <w:rFonts w:asciiTheme="majorHAnsi" w:eastAsiaTheme="majorEastAsia" w:hAnsiTheme="majorHAnsi" w:cstheme="majorBidi"/>
      <w:b/>
      <w:color w:val="012639" w:themeColor="accent1" w:themeShade="7F"/>
    </w:rPr>
  </w:style>
  <w:style w:type="paragraph" w:styleId="TM3">
    <w:name w:val="toc 3"/>
    <w:basedOn w:val="Normal"/>
    <w:next w:val="Normal"/>
    <w:autoRedefine/>
    <w:uiPriority w:val="39"/>
    <w:unhideWhenUsed/>
    <w:rsid w:val="009F2750"/>
    <w:pPr>
      <w:spacing w:after="100"/>
      <w:ind w:left="560"/>
    </w:pPr>
  </w:style>
  <w:style w:type="table" w:styleId="TableauGrille1Clair">
    <w:name w:val="Grid Table 1 Light"/>
    <w:basedOn w:val="TableauNormal"/>
    <w:uiPriority w:val="46"/>
    <w:rsid w:val="00A55512"/>
    <w:pPr>
      <w:spacing w:after="0" w:line="240" w:lineRule="auto"/>
    </w:pPr>
    <w:tblPr>
      <w:tblStyleRowBandSize w:val="1"/>
      <w:tblStyleColBandSize w:val="1"/>
      <w:tblBorders>
        <w:top w:val="single" w:sz="4" w:space="0" w:color="7A74D3" w:themeColor="text1" w:themeTint="66"/>
        <w:left w:val="single" w:sz="4" w:space="0" w:color="7A74D3" w:themeColor="text1" w:themeTint="66"/>
        <w:bottom w:val="single" w:sz="4" w:space="0" w:color="7A74D3" w:themeColor="text1" w:themeTint="66"/>
        <w:right w:val="single" w:sz="4" w:space="0" w:color="7A74D3" w:themeColor="text1" w:themeTint="66"/>
        <w:insideH w:val="single" w:sz="4" w:space="0" w:color="7A74D3" w:themeColor="text1" w:themeTint="66"/>
        <w:insideV w:val="single" w:sz="4" w:space="0" w:color="7A74D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139B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139B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A55512"/>
    <w:pPr>
      <w:spacing w:after="0" w:line="240" w:lineRule="auto"/>
    </w:pPr>
    <w:tblPr>
      <w:tblStyleRowBandSize w:val="1"/>
      <w:tblStyleColBandSize w:val="1"/>
      <w:tblBorders>
        <w:top w:val="single" w:sz="4" w:space="0" w:color="64C9FC" w:themeColor="accent1" w:themeTint="66"/>
        <w:left w:val="single" w:sz="4" w:space="0" w:color="64C9FC" w:themeColor="accent1" w:themeTint="66"/>
        <w:bottom w:val="single" w:sz="4" w:space="0" w:color="64C9FC" w:themeColor="accent1" w:themeTint="66"/>
        <w:right w:val="single" w:sz="4" w:space="0" w:color="64C9FC" w:themeColor="accent1" w:themeTint="66"/>
        <w:insideH w:val="single" w:sz="4" w:space="0" w:color="64C9FC" w:themeColor="accent1" w:themeTint="66"/>
        <w:insideV w:val="single" w:sz="4" w:space="0" w:color="64C9F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8AFF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8AFF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A55512"/>
    <w:pPr>
      <w:spacing w:after="0" w:line="240" w:lineRule="auto"/>
    </w:pPr>
    <w:tblPr>
      <w:tblStyleRowBandSize w:val="1"/>
      <w:tblStyleColBandSize w:val="1"/>
      <w:tblBorders>
        <w:top w:val="single" w:sz="4" w:space="0" w:color="AED3EB" w:themeColor="accent2" w:themeTint="66"/>
        <w:left w:val="single" w:sz="4" w:space="0" w:color="AED3EB" w:themeColor="accent2" w:themeTint="66"/>
        <w:bottom w:val="single" w:sz="4" w:space="0" w:color="AED3EB" w:themeColor="accent2" w:themeTint="66"/>
        <w:right w:val="single" w:sz="4" w:space="0" w:color="AED3EB" w:themeColor="accent2" w:themeTint="66"/>
        <w:insideH w:val="single" w:sz="4" w:space="0" w:color="AED3EB" w:themeColor="accent2" w:themeTint="66"/>
        <w:insideV w:val="single" w:sz="4" w:space="0" w:color="AED3E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5BDE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BD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A55512"/>
    <w:pPr>
      <w:spacing w:after="0" w:line="240" w:lineRule="auto"/>
    </w:pPr>
    <w:tblPr>
      <w:tblStyleRowBandSize w:val="1"/>
      <w:tblStyleColBandSize w:val="1"/>
      <w:tblBorders>
        <w:top w:val="single" w:sz="4" w:space="0" w:color="A6E4DF" w:themeColor="accent3" w:themeTint="66"/>
        <w:left w:val="single" w:sz="4" w:space="0" w:color="A6E4DF" w:themeColor="accent3" w:themeTint="66"/>
        <w:bottom w:val="single" w:sz="4" w:space="0" w:color="A6E4DF" w:themeColor="accent3" w:themeTint="66"/>
        <w:right w:val="single" w:sz="4" w:space="0" w:color="A6E4DF" w:themeColor="accent3" w:themeTint="66"/>
        <w:insideH w:val="single" w:sz="4" w:space="0" w:color="A6E4DF" w:themeColor="accent3" w:themeTint="66"/>
        <w:insideV w:val="single" w:sz="4" w:space="0" w:color="A6E4D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AD6C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D6C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3-Accentuation3">
    <w:name w:val="Grid Table 3 Accent 3"/>
    <w:basedOn w:val="TableauNormal"/>
    <w:uiPriority w:val="48"/>
    <w:rsid w:val="00A55512"/>
    <w:pPr>
      <w:spacing w:after="0" w:line="240" w:lineRule="auto"/>
    </w:pPr>
    <w:tblPr>
      <w:tblStyleRowBandSize w:val="1"/>
      <w:tblStyleColBandSize w:val="1"/>
      <w:tblBorders>
        <w:top w:val="single" w:sz="4" w:space="0" w:color="7AD6CF" w:themeColor="accent3" w:themeTint="99"/>
        <w:left w:val="single" w:sz="4" w:space="0" w:color="7AD6CF" w:themeColor="accent3" w:themeTint="99"/>
        <w:bottom w:val="single" w:sz="4" w:space="0" w:color="7AD6CF" w:themeColor="accent3" w:themeTint="99"/>
        <w:right w:val="single" w:sz="4" w:space="0" w:color="7AD6CF" w:themeColor="accent3" w:themeTint="99"/>
        <w:insideH w:val="single" w:sz="4" w:space="0" w:color="7AD6CF" w:themeColor="accent3" w:themeTint="99"/>
        <w:insideV w:val="single" w:sz="4" w:space="0" w:color="7AD6C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  <w:tblStylePr w:type="neCell">
      <w:tblPr/>
      <w:tcPr>
        <w:tcBorders>
          <w:bottom w:val="single" w:sz="4" w:space="0" w:color="7AD6CF" w:themeColor="accent3" w:themeTint="99"/>
        </w:tcBorders>
      </w:tcPr>
    </w:tblStylePr>
    <w:tblStylePr w:type="nwCell">
      <w:tblPr/>
      <w:tcPr>
        <w:tcBorders>
          <w:bottom w:val="single" w:sz="4" w:space="0" w:color="7AD6CF" w:themeColor="accent3" w:themeTint="99"/>
        </w:tcBorders>
      </w:tcPr>
    </w:tblStylePr>
    <w:tblStylePr w:type="seCell">
      <w:tblPr/>
      <w:tcPr>
        <w:tcBorders>
          <w:top w:val="single" w:sz="4" w:space="0" w:color="7AD6CF" w:themeColor="accent3" w:themeTint="99"/>
        </w:tcBorders>
      </w:tcPr>
    </w:tblStylePr>
    <w:tblStylePr w:type="swCell">
      <w:tblPr/>
      <w:tcPr>
        <w:tcBorders>
          <w:top w:val="single" w:sz="4" w:space="0" w:color="7AD6CF" w:themeColor="accent3" w:themeTint="99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A55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ABA2" w:themeColor="accent3"/>
        <w:left w:val="single" w:sz="24" w:space="0" w:color="34ABA2" w:themeColor="accent3"/>
        <w:bottom w:val="single" w:sz="24" w:space="0" w:color="34ABA2" w:themeColor="accent3"/>
        <w:right w:val="single" w:sz="24" w:space="0" w:color="34ABA2" w:themeColor="accent3"/>
      </w:tblBorders>
    </w:tblPr>
    <w:tcPr>
      <w:shd w:val="clear" w:color="auto" w:fill="34ABA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3">
    <w:name w:val="List Table 3"/>
    <w:basedOn w:val="TableauNormal"/>
    <w:uiPriority w:val="48"/>
    <w:rsid w:val="00A55512"/>
    <w:pPr>
      <w:spacing w:after="0" w:line="240" w:lineRule="auto"/>
    </w:pPr>
    <w:tblPr>
      <w:tblStyleRowBandSize w:val="1"/>
      <w:tblStyleColBandSize w:val="1"/>
      <w:tblBorders>
        <w:top w:val="single" w:sz="4" w:space="0" w:color="0F0D29" w:themeColor="text1"/>
        <w:left w:val="single" w:sz="4" w:space="0" w:color="0F0D29" w:themeColor="text1"/>
        <w:bottom w:val="single" w:sz="4" w:space="0" w:color="0F0D29" w:themeColor="text1"/>
        <w:right w:val="single" w:sz="4" w:space="0" w:color="0F0D29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0D29" w:themeFill="text1"/>
      </w:tcPr>
    </w:tblStylePr>
    <w:tblStylePr w:type="lastRow">
      <w:rPr>
        <w:b/>
        <w:bCs/>
      </w:rPr>
      <w:tblPr/>
      <w:tcPr>
        <w:tcBorders>
          <w:top w:val="double" w:sz="4" w:space="0" w:color="0F0D29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0D29" w:themeColor="text1"/>
          <w:right w:val="single" w:sz="4" w:space="0" w:color="0F0D29" w:themeColor="text1"/>
        </w:tcBorders>
      </w:tcPr>
    </w:tblStylePr>
    <w:tblStylePr w:type="band1Horz">
      <w:tblPr/>
      <w:tcPr>
        <w:tcBorders>
          <w:top w:val="single" w:sz="4" w:space="0" w:color="0F0D29" w:themeColor="text1"/>
          <w:bottom w:val="single" w:sz="4" w:space="0" w:color="0F0D29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0D29" w:themeColor="text1"/>
          <w:left w:val="nil"/>
        </w:tcBorders>
      </w:tcPr>
    </w:tblStylePr>
    <w:tblStylePr w:type="swCell">
      <w:tblPr/>
      <w:tcPr>
        <w:tcBorders>
          <w:top w:val="double" w:sz="4" w:space="0" w:color="0F0D29" w:themeColor="text1"/>
          <w:right w:val="nil"/>
        </w:tcBorders>
      </w:tcPr>
    </w:tblStylePr>
  </w:style>
  <w:style w:type="table" w:styleId="TableauListe1Clair-Accentuation3">
    <w:name w:val="List Table 1 Light Accent 3"/>
    <w:basedOn w:val="TableauNormal"/>
    <w:uiPriority w:val="46"/>
    <w:rsid w:val="00A55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AD6C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D6C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styleId="TableauListe5Fonc-Accentuation1">
    <w:name w:val="List Table 5 Dark Accent 1"/>
    <w:basedOn w:val="TableauNormal"/>
    <w:uiPriority w:val="50"/>
    <w:rsid w:val="00A55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24F75" w:themeColor="accent1"/>
        <w:left w:val="single" w:sz="24" w:space="0" w:color="024F75" w:themeColor="accent1"/>
        <w:bottom w:val="single" w:sz="24" w:space="0" w:color="024F75" w:themeColor="accent1"/>
        <w:right w:val="single" w:sz="24" w:space="0" w:color="024F75" w:themeColor="accent1"/>
      </w:tblBorders>
    </w:tblPr>
    <w:tcPr>
      <w:shd w:val="clear" w:color="auto" w:fill="024F7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A55512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4" w:space="0" w:color="0F0D29" w:themeColor="text1"/>
        <w:bottom w:val="single" w:sz="4" w:space="0" w:color="0F0D29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F0D29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F0D2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A55512"/>
    <w:pPr>
      <w:spacing w:after="0" w:line="240" w:lineRule="auto"/>
    </w:pPr>
    <w:rPr>
      <w:color w:val="013A57" w:themeColor="accent1" w:themeShade="BF"/>
    </w:rPr>
    <w:tblPr>
      <w:tblStyleRowBandSize w:val="1"/>
      <w:tblStyleColBandSize w:val="1"/>
      <w:tblBorders>
        <w:top w:val="single" w:sz="4" w:space="0" w:color="024F75" w:themeColor="accent1"/>
        <w:bottom w:val="single" w:sz="4" w:space="0" w:color="024F7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24F7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24F7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A55512"/>
    <w:pPr>
      <w:spacing w:after="0" w:line="240" w:lineRule="auto"/>
    </w:pPr>
    <w:rPr>
      <w:color w:val="256D9D" w:themeColor="accent2" w:themeShade="BF"/>
    </w:rPr>
    <w:tblPr>
      <w:tblStyleRowBandSize w:val="1"/>
      <w:tblStyleColBandSize w:val="1"/>
      <w:tblBorders>
        <w:top w:val="single" w:sz="4" w:space="0" w:color="3592CF" w:themeColor="accent2"/>
        <w:bottom w:val="single" w:sz="4" w:space="0" w:color="3592C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592C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592C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A55512"/>
    <w:pPr>
      <w:spacing w:after="0" w:line="240" w:lineRule="auto"/>
    </w:pPr>
    <w:rPr>
      <w:color w:val="278079" w:themeColor="accent3" w:themeShade="BF"/>
    </w:rPr>
    <w:tblPr>
      <w:tblStyleRowBandSize w:val="1"/>
      <w:tblStyleColBandSize w:val="1"/>
      <w:tblBorders>
        <w:top w:val="single" w:sz="4" w:space="0" w:color="34ABA2" w:themeColor="accent3"/>
        <w:bottom w:val="single" w:sz="4" w:space="0" w:color="34ABA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34ABA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4AB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styleId="TableauGrille4-Accentuation3">
    <w:name w:val="Grid Table 4 Accent 3"/>
    <w:basedOn w:val="TableauNormal"/>
    <w:uiPriority w:val="49"/>
    <w:rsid w:val="00A55512"/>
    <w:pPr>
      <w:spacing w:after="0" w:line="240" w:lineRule="auto"/>
    </w:pPr>
    <w:tblPr>
      <w:tblStyleRowBandSize w:val="1"/>
      <w:tblStyleColBandSize w:val="1"/>
      <w:tblBorders>
        <w:top w:val="single" w:sz="4" w:space="0" w:color="7AD6CF" w:themeColor="accent3" w:themeTint="99"/>
        <w:left w:val="single" w:sz="4" w:space="0" w:color="7AD6CF" w:themeColor="accent3" w:themeTint="99"/>
        <w:bottom w:val="single" w:sz="4" w:space="0" w:color="7AD6CF" w:themeColor="accent3" w:themeTint="99"/>
        <w:right w:val="single" w:sz="4" w:space="0" w:color="7AD6CF" w:themeColor="accent3" w:themeTint="99"/>
        <w:insideH w:val="single" w:sz="4" w:space="0" w:color="7AD6CF" w:themeColor="accent3" w:themeTint="99"/>
        <w:insideV w:val="single" w:sz="4" w:space="0" w:color="7AD6C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ABA2" w:themeColor="accent3"/>
          <w:left w:val="single" w:sz="4" w:space="0" w:color="34ABA2" w:themeColor="accent3"/>
          <w:bottom w:val="single" w:sz="4" w:space="0" w:color="34ABA2" w:themeColor="accent3"/>
          <w:right w:val="single" w:sz="4" w:space="0" w:color="34ABA2" w:themeColor="accent3"/>
          <w:insideH w:val="nil"/>
          <w:insideV w:val="nil"/>
        </w:tcBorders>
        <w:shd w:val="clear" w:color="auto" w:fill="34ABA2" w:themeFill="accent3"/>
      </w:tcPr>
    </w:tblStylePr>
    <w:tblStylePr w:type="lastRow">
      <w:rPr>
        <w:b/>
        <w:bCs/>
      </w:rPr>
      <w:tblPr/>
      <w:tcPr>
        <w:tcBorders>
          <w:top w:val="double" w:sz="4" w:space="0" w:color="34AB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styleId="TableauGrille5Fonc-Accentuation3">
    <w:name w:val="Grid Table 5 Dark Accent 3"/>
    <w:basedOn w:val="TableauNormal"/>
    <w:uiPriority w:val="50"/>
    <w:rsid w:val="00A55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F1E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ABA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ABA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ABA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ABA2" w:themeFill="accent3"/>
      </w:tcPr>
    </w:tblStylePr>
    <w:tblStylePr w:type="band1Vert">
      <w:tblPr/>
      <w:tcPr>
        <w:shd w:val="clear" w:color="auto" w:fill="A6E4DF" w:themeFill="accent3" w:themeFillTint="66"/>
      </w:tcPr>
    </w:tblStylePr>
    <w:tblStylePr w:type="band1Horz">
      <w:tblPr/>
      <w:tcPr>
        <w:shd w:val="clear" w:color="auto" w:fill="A6E4DF" w:themeFill="accent3" w:themeFillTint="66"/>
      </w:tcPr>
    </w:tblStylePr>
  </w:style>
  <w:style w:type="table" w:styleId="TableauGrille4-Accentuation5">
    <w:name w:val="Grid Table 4 Accent 5"/>
    <w:basedOn w:val="TableauNormal"/>
    <w:uiPriority w:val="49"/>
    <w:rsid w:val="00367282"/>
    <w:pPr>
      <w:spacing w:after="0" w:line="240" w:lineRule="auto"/>
    </w:pPr>
    <w:tblPr>
      <w:tblStyleRowBandSize w:val="1"/>
      <w:tblStyleColBandSize w:val="1"/>
      <w:tblBorders>
        <w:top w:val="single" w:sz="4" w:space="0" w:color="D9E8DF" w:themeColor="accent5" w:themeTint="99"/>
        <w:left w:val="single" w:sz="4" w:space="0" w:color="D9E8DF" w:themeColor="accent5" w:themeTint="99"/>
        <w:bottom w:val="single" w:sz="4" w:space="0" w:color="D9E8DF" w:themeColor="accent5" w:themeTint="99"/>
        <w:right w:val="single" w:sz="4" w:space="0" w:color="D9E8DF" w:themeColor="accent5" w:themeTint="99"/>
        <w:insideH w:val="single" w:sz="4" w:space="0" w:color="D9E8DF" w:themeColor="accent5" w:themeTint="99"/>
        <w:insideV w:val="single" w:sz="4" w:space="0" w:color="D9E8D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D9CB" w:themeColor="accent5"/>
          <w:left w:val="single" w:sz="4" w:space="0" w:color="C1D9CB" w:themeColor="accent5"/>
          <w:bottom w:val="single" w:sz="4" w:space="0" w:color="C1D9CB" w:themeColor="accent5"/>
          <w:right w:val="single" w:sz="4" w:space="0" w:color="C1D9CB" w:themeColor="accent5"/>
          <w:insideH w:val="nil"/>
          <w:insideV w:val="nil"/>
        </w:tcBorders>
        <w:shd w:val="clear" w:color="auto" w:fill="C1D9CB" w:themeFill="accent5"/>
      </w:tcPr>
    </w:tblStylePr>
    <w:tblStylePr w:type="lastRow">
      <w:rPr>
        <w:b/>
        <w:bCs/>
      </w:rPr>
      <w:tblPr/>
      <w:tcPr>
        <w:tcBorders>
          <w:top w:val="double" w:sz="4" w:space="0" w:color="C1D9C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</w:style>
  <w:style w:type="table" w:styleId="TableauGrille5Fonc-Accentuation5">
    <w:name w:val="Grid Table 5 Dark Accent 5"/>
    <w:aliases w:val="cmie"/>
    <w:basedOn w:val="TableauNormal"/>
    <w:uiPriority w:val="50"/>
    <w:rsid w:val="003672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7F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D9C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D9C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D9C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D9CB" w:themeFill="accent5"/>
      </w:tcPr>
    </w:tblStylePr>
    <w:tblStylePr w:type="band1Vert">
      <w:tblPr/>
      <w:tcPr>
        <w:shd w:val="clear" w:color="auto" w:fill="E6EFEA" w:themeFill="accent5" w:themeFillTint="66"/>
      </w:tcPr>
    </w:tblStylePr>
    <w:tblStylePr w:type="band1Horz">
      <w:tblPr/>
      <w:tcPr>
        <w:shd w:val="clear" w:color="auto" w:fill="E6EFEA" w:themeFill="accent5" w:themeFillTint="66"/>
      </w:tcPr>
    </w:tblStylePr>
  </w:style>
  <w:style w:type="table" w:styleId="TableauGrille1Clair-Accentuation6">
    <w:name w:val="Grid Table 1 Light Accent 6"/>
    <w:basedOn w:val="TableauNormal"/>
    <w:uiPriority w:val="46"/>
    <w:rsid w:val="00674C17"/>
    <w:pPr>
      <w:spacing w:after="0" w:line="240" w:lineRule="auto"/>
    </w:pPr>
    <w:tblPr>
      <w:tblStyleRowBandSize w:val="1"/>
      <w:tblStyleColBandSize w:val="1"/>
      <w:tblBorders>
        <w:top w:val="single" w:sz="4" w:space="0" w:color="A6E4DF" w:themeColor="accent6" w:themeTint="66"/>
        <w:left w:val="single" w:sz="4" w:space="0" w:color="A6E4DF" w:themeColor="accent6" w:themeTint="66"/>
        <w:bottom w:val="single" w:sz="4" w:space="0" w:color="A6E4DF" w:themeColor="accent6" w:themeTint="66"/>
        <w:right w:val="single" w:sz="4" w:space="0" w:color="A6E4DF" w:themeColor="accent6" w:themeTint="66"/>
        <w:insideH w:val="single" w:sz="4" w:space="0" w:color="A6E4DF" w:themeColor="accent6" w:themeTint="66"/>
        <w:insideV w:val="single" w:sz="4" w:space="0" w:color="A6E4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AD6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D6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-Accentuation3">
    <w:name w:val="Grid Table 2 Accent 3"/>
    <w:basedOn w:val="TableauNormal"/>
    <w:uiPriority w:val="47"/>
    <w:rsid w:val="00674C17"/>
    <w:pPr>
      <w:spacing w:after="0" w:line="240" w:lineRule="auto"/>
    </w:pPr>
    <w:tblPr>
      <w:tblStyleRowBandSize w:val="1"/>
      <w:tblStyleColBandSize w:val="1"/>
      <w:tblBorders>
        <w:top w:val="single" w:sz="2" w:space="0" w:color="7AD6CF" w:themeColor="accent3" w:themeTint="99"/>
        <w:bottom w:val="single" w:sz="2" w:space="0" w:color="7AD6CF" w:themeColor="accent3" w:themeTint="99"/>
        <w:insideH w:val="single" w:sz="2" w:space="0" w:color="7AD6CF" w:themeColor="accent3" w:themeTint="99"/>
        <w:insideV w:val="single" w:sz="2" w:space="0" w:color="7AD6C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AD6C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D6C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character" w:customStyle="1" w:styleId="Titre4Car">
    <w:name w:val="Titre 4 Car"/>
    <w:aliases w:val="Heading 4 Car"/>
    <w:basedOn w:val="Policepardfaut"/>
    <w:link w:val="Titre4"/>
    <w:uiPriority w:val="1"/>
    <w:semiHidden/>
    <w:rsid w:val="00567B2F"/>
    <w:rPr>
      <w:rFonts w:asciiTheme="majorHAnsi" w:eastAsiaTheme="majorEastAsia" w:hAnsiTheme="majorHAnsi" w:cstheme="majorBidi"/>
      <w:i/>
      <w:iCs/>
      <w:color w:val="013A57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miBACQUEZ\AppData\Roaming\Microsoft\Templates\Rapport%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41DDF8E9A04EC28B8B149167C991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F53959-C603-4DA8-B920-D03B311ACD95}"/>
      </w:docPartPr>
      <w:docPartBody>
        <w:p w:rsidR="00237D5A" w:rsidRDefault="00237D5A" w:rsidP="00237D5A">
          <w:pPr>
            <w:pStyle w:val="E941DDF8E9A04EC28B8B149167C9910A"/>
          </w:pPr>
          <w:r w:rsidRPr="00D86945">
            <w:rPr>
              <w:rStyle w:val="Sous-titreCar"/>
              <w:b/>
              <w:lang w:bidi="fr-FR"/>
            </w:rPr>
            <w:fldChar w:fldCharType="begin"/>
          </w:r>
          <w:r w:rsidRPr="00D86945">
            <w:rPr>
              <w:rStyle w:val="Sous-titreCar"/>
              <w:lang w:bidi="fr-FR"/>
            </w:rPr>
            <w:instrText xml:space="preserve"> DATE  \@ "MMMM d"  \* MERGEFORMAT </w:instrText>
          </w:r>
          <w:r w:rsidRPr="00D86945">
            <w:rPr>
              <w:rStyle w:val="Sous-titreCar"/>
              <w:b/>
              <w:lang w:bidi="fr-FR"/>
            </w:rPr>
            <w:fldChar w:fldCharType="separate"/>
          </w:r>
          <w:r>
            <w:rPr>
              <w:rStyle w:val="Sous-titreCar"/>
              <w:noProof/>
              <w:lang w:bidi="fr-FR"/>
            </w:rPr>
            <w:t>janvier 31</w:t>
          </w:r>
          <w:r w:rsidRPr="00D86945">
            <w:rPr>
              <w:rStyle w:val="Sous-titreCar"/>
              <w:b/>
              <w:lang w:bidi="fr-FR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BC"/>
    <w:rsid w:val="00015A21"/>
    <w:rsid w:val="00061F37"/>
    <w:rsid w:val="0011159F"/>
    <w:rsid w:val="00141842"/>
    <w:rsid w:val="00237D5A"/>
    <w:rsid w:val="00296B07"/>
    <w:rsid w:val="002D1117"/>
    <w:rsid w:val="00496173"/>
    <w:rsid w:val="0068651D"/>
    <w:rsid w:val="006E72A9"/>
    <w:rsid w:val="007871B0"/>
    <w:rsid w:val="009B55A3"/>
    <w:rsid w:val="009F06A7"/>
    <w:rsid w:val="00AB1CFC"/>
    <w:rsid w:val="00B10E6C"/>
    <w:rsid w:val="00B768E6"/>
    <w:rsid w:val="00C77E57"/>
    <w:rsid w:val="00CF33BC"/>
    <w:rsid w:val="00DC7C36"/>
    <w:rsid w:val="00E12C07"/>
    <w:rsid w:val="00E1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link w:val="Sous-titreCar"/>
    <w:uiPriority w:val="2"/>
    <w:qFormat/>
    <w:rsid w:val="00237D5A"/>
    <w:pPr>
      <w:framePr w:hSpace="180" w:wrap="around" w:vAnchor="text" w:hAnchor="margin" w:y="1167"/>
      <w:spacing w:after="0" w:line="276" w:lineRule="auto"/>
    </w:pPr>
    <w:rPr>
      <w:caps/>
      <w:color w:val="0E2841" w:themeColor="text2"/>
      <w:spacing w:val="20"/>
      <w:kern w:val="0"/>
      <w:sz w:val="32"/>
      <w:szCs w:val="22"/>
      <w:lang w:eastAsia="en-US"/>
      <w14:ligatures w14:val="none"/>
    </w:rPr>
  </w:style>
  <w:style w:type="character" w:customStyle="1" w:styleId="Sous-titreCar">
    <w:name w:val="Sous-titre Car"/>
    <w:basedOn w:val="Policepardfaut"/>
    <w:link w:val="Sous-titre"/>
    <w:uiPriority w:val="2"/>
    <w:rsid w:val="00237D5A"/>
    <w:rPr>
      <w:caps/>
      <w:color w:val="0E2841" w:themeColor="text2"/>
      <w:spacing w:val="20"/>
      <w:kern w:val="0"/>
      <w:sz w:val="32"/>
      <w:szCs w:val="22"/>
      <w:lang w:eastAsia="en-US"/>
      <w14:ligatures w14:val="none"/>
    </w:rPr>
  </w:style>
  <w:style w:type="paragraph" w:customStyle="1" w:styleId="E941DDF8E9A04EC28B8B149167C9910A">
    <w:name w:val="E941DDF8E9A04EC28B8B149167C9910A"/>
    <w:rsid w:val="00237D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>{{AUTEUR}}</CompanyFax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040549-717c-4e80-bc9c-8d1c96fe8586">
      <Terms xmlns="http://schemas.microsoft.com/office/infopath/2007/PartnerControls"/>
    </lcf76f155ced4ddcb4097134ff3c332f>
    <TaxCatchAll xmlns="eea3cf11-7938-4336-8231-fb726b9592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5586A39FF6F4C99A5C202496A13B6" ma:contentTypeVersion="13" ma:contentTypeDescription="Crée un document." ma:contentTypeScope="" ma:versionID="acbae3a161effc85eeadd035260959cd">
  <xsd:schema xmlns:xsd="http://www.w3.org/2001/XMLSchema" xmlns:xs="http://www.w3.org/2001/XMLSchema" xmlns:p="http://schemas.microsoft.com/office/2006/metadata/properties" xmlns:ns2="46040549-717c-4e80-bc9c-8d1c96fe8586" xmlns:ns3="eea3cf11-7938-4336-8231-fb726b9592c9" targetNamespace="http://schemas.microsoft.com/office/2006/metadata/properties" ma:root="true" ma:fieldsID="ace341383eeb993dd254ccdf761115bb" ns2:_="" ns3:_="">
    <xsd:import namespace="46040549-717c-4e80-bc9c-8d1c96fe8586"/>
    <xsd:import namespace="eea3cf11-7938-4336-8231-fb726b959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40549-717c-4e80-bc9c-8d1c96fe85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3fef166e-3601-458b-bb7d-4ebfc174a5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3cf11-7938-4336-8231-fb726b9592c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d65309f-74b4-469e-a158-12b1dd60069f}" ma:internalName="TaxCatchAll" ma:showField="CatchAllData" ma:web="eea3cf11-7938-4336-8231-fb726b959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63C4E4-890C-493A-BDD4-B70CC0A42A91}">
  <ds:schemaRefs>
    <ds:schemaRef ds:uri="http://schemas.microsoft.com/office/2006/metadata/properties"/>
    <ds:schemaRef ds:uri="http://schemas.microsoft.com/office/infopath/2007/PartnerControls"/>
    <ds:schemaRef ds:uri="46040549-717c-4e80-bc9c-8d1c96fe8586"/>
    <ds:schemaRef ds:uri="eea3cf11-7938-4336-8231-fb726b9592c9"/>
  </ds:schemaRefs>
</ds:datastoreItem>
</file>

<file path=customXml/itemProps3.xml><?xml version="1.0" encoding="utf-8"?>
<ds:datastoreItem xmlns:ds="http://schemas.openxmlformats.org/officeDocument/2006/customXml" ds:itemID="{A3F106DD-093D-4399-B6C7-84FB73C7DB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0B01A3-221C-4188-B965-35848DCDFC3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FB3DA59-4619-401B-8F5C-83FE0E6B5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40549-717c-4e80-bc9c-8d1c96fe8586"/>
    <ds:schemaRef ds:uri="eea3cf11-7938-4336-8231-fb726b9592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.dotx</Template>
  <TotalTime>6</TotalTime>
  <Pages>1</Pages>
  <Words>21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Audit SI</vt:lpstr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 SI</dc:title>
  <dc:creator>rb</dc:creator>
  <cp:keywords/>
  <cp:lastModifiedBy>Remi BACQUEZ</cp:lastModifiedBy>
  <cp:revision>11</cp:revision>
  <cp:lastPrinted>2006-08-01T17:47:00Z</cp:lastPrinted>
  <dcterms:created xsi:type="dcterms:W3CDTF">2025-01-31T16:42:00Z</dcterms:created>
  <dcterms:modified xsi:type="dcterms:W3CDTF">2026-07-03T15:24:00Z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0x01010008E5586A39FF6F4C99A5C202496A13B6</vt:lpwstr>
  </property>
  <property fmtid="{D5CDD505-2E9C-101B-9397-08002B2CF9AE}" pid="4" name="MediaServiceImageTags">
    <vt:lpwstr/>
  </property>
</Properties>
</file>